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258B9" w14:textId="77777777" w:rsidR="00EE3A6D" w:rsidRPr="00664A7A" w:rsidRDefault="00EE3A6D" w:rsidP="003A61B3">
      <w:pPr>
        <w:ind w:left="0"/>
        <w:jc w:val="left"/>
        <w:rPr>
          <w:rFonts w:ascii="Citroen Type" w:hAnsi="Citroen Type"/>
          <w:b/>
          <w:bCs/>
          <w:color w:val="000000" w:themeColor="text1"/>
          <w:sz w:val="22"/>
          <w:szCs w:val="22"/>
        </w:rPr>
      </w:pPr>
    </w:p>
    <w:p w14:paraId="2A524B97" w14:textId="77777777" w:rsidR="00EE3A6D" w:rsidRPr="00664A7A" w:rsidRDefault="00EE3A6D" w:rsidP="003A61B3">
      <w:pPr>
        <w:ind w:left="0"/>
        <w:jc w:val="left"/>
        <w:rPr>
          <w:rFonts w:ascii="Citroen Type" w:hAnsi="Citroen Type"/>
          <w:b/>
          <w:bCs/>
          <w:color w:val="000000" w:themeColor="text1"/>
          <w:sz w:val="22"/>
          <w:szCs w:val="22"/>
        </w:rPr>
      </w:pPr>
    </w:p>
    <w:p w14:paraId="2A2E89D7" w14:textId="77777777" w:rsidR="00EE3A6D" w:rsidRPr="00664A7A" w:rsidRDefault="00EE3A6D" w:rsidP="003A61B3">
      <w:pPr>
        <w:ind w:left="0"/>
        <w:jc w:val="left"/>
        <w:rPr>
          <w:rFonts w:ascii="Citroen Type" w:hAnsi="Citroen Type"/>
          <w:b/>
          <w:bCs/>
          <w:color w:val="000000" w:themeColor="text1"/>
          <w:sz w:val="22"/>
          <w:szCs w:val="22"/>
        </w:rPr>
      </w:pPr>
    </w:p>
    <w:p w14:paraId="59ED68CB" w14:textId="77777777" w:rsidR="00EE3A6D" w:rsidRPr="00664A7A" w:rsidRDefault="00EE3A6D" w:rsidP="003A61B3">
      <w:pPr>
        <w:ind w:left="0"/>
        <w:jc w:val="left"/>
        <w:rPr>
          <w:rFonts w:ascii="Citroen Type" w:hAnsi="Citroen Type"/>
          <w:b/>
          <w:bCs/>
          <w:color w:val="000000" w:themeColor="text1"/>
          <w:sz w:val="22"/>
          <w:szCs w:val="22"/>
        </w:rPr>
      </w:pPr>
    </w:p>
    <w:p w14:paraId="62C31D12" w14:textId="77777777" w:rsidR="00EE3A6D" w:rsidRPr="00664A7A" w:rsidRDefault="00EE3A6D" w:rsidP="003A61B3">
      <w:pPr>
        <w:ind w:left="0"/>
        <w:jc w:val="left"/>
        <w:rPr>
          <w:rFonts w:ascii="Citroen Type" w:hAnsi="Citroen Type"/>
          <w:b/>
          <w:bCs/>
          <w:color w:val="000000" w:themeColor="text1"/>
          <w:sz w:val="22"/>
          <w:szCs w:val="22"/>
        </w:rPr>
      </w:pPr>
    </w:p>
    <w:p w14:paraId="7D17CE62" w14:textId="678F2637" w:rsidR="00EE3A6D" w:rsidRDefault="00EE3A6D" w:rsidP="003A61B3">
      <w:pPr>
        <w:ind w:left="0"/>
        <w:jc w:val="left"/>
        <w:rPr>
          <w:rFonts w:ascii="Citroen Type" w:hAnsi="Citroen Type"/>
          <w:b/>
          <w:bCs/>
          <w:color w:val="000000" w:themeColor="text1"/>
          <w:sz w:val="22"/>
          <w:szCs w:val="22"/>
        </w:rPr>
      </w:pPr>
    </w:p>
    <w:p w14:paraId="79B9FF5E" w14:textId="77777777" w:rsidR="004C7491" w:rsidRPr="00664A7A" w:rsidRDefault="004C7491" w:rsidP="003A61B3">
      <w:pPr>
        <w:ind w:left="0"/>
        <w:jc w:val="left"/>
        <w:rPr>
          <w:rFonts w:ascii="Citroen Type" w:hAnsi="Citroen Type"/>
          <w:b/>
          <w:bCs/>
          <w:color w:val="000000" w:themeColor="text1"/>
          <w:sz w:val="22"/>
          <w:szCs w:val="22"/>
        </w:rPr>
      </w:pPr>
    </w:p>
    <w:p w14:paraId="0E0375B0" w14:textId="77777777" w:rsidR="00EE3A6D" w:rsidRPr="00664A7A" w:rsidRDefault="00EE3A6D" w:rsidP="003A61B3">
      <w:pPr>
        <w:ind w:left="0"/>
        <w:jc w:val="left"/>
        <w:rPr>
          <w:rFonts w:ascii="Citroen Type" w:hAnsi="Citroen Type"/>
          <w:b/>
          <w:bCs/>
          <w:color w:val="000000" w:themeColor="text1"/>
          <w:sz w:val="22"/>
          <w:szCs w:val="22"/>
        </w:rPr>
      </w:pPr>
    </w:p>
    <w:p w14:paraId="295C15C5" w14:textId="6C11BCD8" w:rsidR="00FB035F" w:rsidRPr="00C3633D" w:rsidRDefault="00101601" w:rsidP="003A61B3">
      <w:pPr>
        <w:ind w:left="0"/>
        <w:jc w:val="left"/>
        <w:rPr>
          <w:rFonts w:ascii="Citroen Type" w:eastAsia="微軟正黑體" w:hAnsi="Citroen Type"/>
          <w:b/>
          <w:bCs/>
          <w:color w:val="000000" w:themeColor="text1"/>
          <w:sz w:val="22"/>
          <w:szCs w:val="22"/>
        </w:rPr>
      </w:pPr>
      <w:r w:rsidRPr="00C3633D">
        <w:rPr>
          <w:rFonts w:ascii="Citroen Type" w:eastAsia="微軟正黑體" w:hAnsi="Citroen Type"/>
          <w:b/>
          <w:bCs/>
          <w:color w:val="000000" w:themeColor="text1"/>
          <w:sz w:val="22"/>
          <w:szCs w:val="22"/>
        </w:rPr>
        <w:t>202</w:t>
      </w:r>
      <w:r w:rsidR="00CF5D98">
        <w:rPr>
          <w:rFonts w:ascii="Citroen Type" w:eastAsia="微軟正黑體" w:hAnsi="Citroen Type" w:hint="eastAsia"/>
          <w:b/>
          <w:bCs/>
          <w:color w:val="000000" w:themeColor="text1"/>
          <w:sz w:val="22"/>
          <w:szCs w:val="22"/>
          <w:lang w:eastAsia="zh-TW"/>
        </w:rPr>
        <w:t>4</w:t>
      </w:r>
      <w:r w:rsidRPr="00C3633D">
        <w:rPr>
          <w:rFonts w:ascii="Citroen Type" w:eastAsia="微軟正黑體" w:hAnsi="Citroen Type"/>
          <w:b/>
          <w:bCs/>
          <w:color w:val="000000" w:themeColor="text1"/>
          <w:sz w:val="22"/>
          <w:szCs w:val="22"/>
          <w:lang w:eastAsia="zh-TW"/>
        </w:rPr>
        <w:t xml:space="preserve">. </w:t>
      </w:r>
      <w:r w:rsidR="00CF5D98">
        <w:rPr>
          <w:rFonts w:ascii="Citroen Type" w:eastAsia="微軟正黑體" w:hAnsi="Citroen Type" w:hint="eastAsia"/>
          <w:b/>
          <w:bCs/>
          <w:color w:val="000000" w:themeColor="text1"/>
          <w:sz w:val="22"/>
          <w:szCs w:val="22"/>
          <w:lang w:eastAsia="zh-TW"/>
        </w:rPr>
        <w:t>04</w:t>
      </w:r>
      <w:r w:rsidRPr="00C3633D">
        <w:rPr>
          <w:rFonts w:ascii="Citroen Type" w:eastAsia="微軟正黑體" w:hAnsi="Citroen Type"/>
          <w:b/>
          <w:bCs/>
          <w:color w:val="000000" w:themeColor="text1"/>
          <w:sz w:val="22"/>
          <w:szCs w:val="22"/>
          <w:lang w:eastAsia="zh-TW"/>
        </w:rPr>
        <w:t xml:space="preserve">. </w:t>
      </w:r>
      <w:r w:rsidR="003A3190">
        <w:rPr>
          <w:rFonts w:ascii="Citroen Type" w:eastAsia="微軟正黑體" w:hAnsi="Citroen Type" w:hint="eastAsia"/>
          <w:b/>
          <w:bCs/>
          <w:color w:val="000000" w:themeColor="text1"/>
          <w:sz w:val="22"/>
          <w:szCs w:val="22"/>
          <w:lang w:eastAsia="zh-TW"/>
        </w:rPr>
        <w:t>0</w:t>
      </w:r>
      <w:r w:rsidR="00CF5D98">
        <w:rPr>
          <w:rFonts w:ascii="Citroen Type" w:eastAsia="微軟正黑體" w:hAnsi="Citroen Type" w:hint="eastAsia"/>
          <w:b/>
          <w:bCs/>
          <w:color w:val="000000" w:themeColor="text1"/>
          <w:sz w:val="22"/>
          <w:szCs w:val="22"/>
          <w:lang w:eastAsia="zh-TW"/>
        </w:rPr>
        <w:t>3</w:t>
      </w:r>
    </w:p>
    <w:p w14:paraId="2FFC43E1" w14:textId="73357817" w:rsidR="00FB035F" w:rsidRPr="00101601" w:rsidRDefault="00FB035F" w:rsidP="00EE3A6D">
      <w:pPr>
        <w:ind w:left="0" w:right="429"/>
        <w:jc w:val="left"/>
        <w:rPr>
          <w:rFonts w:ascii="Citroen Type" w:hAnsi="Citroen Type"/>
          <w:b/>
          <w:bCs/>
          <w:color w:val="000000" w:themeColor="text1"/>
          <w:sz w:val="28"/>
          <w:szCs w:val="28"/>
        </w:rPr>
      </w:pPr>
    </w:p>
    <w:p w14:paraId="654CF8A6" w14:textId="54EBE087" w:rsidR="00BE79E3" w:rsidRPr="00101601" w:rsidRDefault="00BE79E3" w:rsidP="00EE3A6D">
      <w:pPr>
        <w:ind w:left="0" w:right="429"/>
        <w:jc w:val="left"/>
        <w:rPr>
          <w:rFonts w:ascii="Citroen Type" w:hAnsi="Citroen Type"/>
          <w:b/>
          <w:bCs/>
          <w:color w:val="000000" w:themeColor="text1"/>
          <w:sz w:val="28"/>
          <w:szCs w:val="28"/>
        </w:rPr>
      </w:pPr>
    </w:p>
    <w:p w14:paraId="253C87FE" w14:textId="77777777" w:rsidR="00627922" w:rsidRPr="00101601" w:rsidRDefault="00627922" w:rsidP="00EE3A6D">
      <w:pPr>
        <w:ind w:left="0" w:right="429"/>
        <w:jc w:val="left"/>
        <w:rPr>
          <w:rFonts w:ascii="Citroen Type" w:hAnsi="Citroen Type"/>
          <w:b/>
          <w:bCs/>
          <w:color w:val="000000" w:themeColor="text1"/>
          <w:sz w:val="28"/>
          <w:szCs w:val="28"/>
        </w:rPr>
      </w:pPr>
    </w:p>
    <w:p w14:paraId="57882D54" w14:textId="77777777" w:rsidR="00CF5D98" w:rsidRDefault="00CF5D98" w:rsidP="00BB7DD0">
      <w:pPr>
        <w:spacing w:line="600" w:lineRule="exact"/>
        <w:ind w:left="0" w:right="431"/>
        <w:jc w:val="left"/>
        <w:rPr>
          <w:rFonts w:ascii="Citroen Type" w:eastAsia="微軟正黑體" w:hAnsi="Citroen Type"/>
          <w:b/>
          <w:bCs/>
          <w:color w:val="000000" w:themeColor="text1"/>
          <w:sz w:val="34"/>
          <w:szCs w:val="34"/>
          <w:lang w:eastAsia="zh-TW"/>
        </w:rPr>
      </w:pPr>
      <w:r w:rsidRPr="00CF5D98">
        <w:rPr>
          <w:rFonts w:ascii="Citroen Type" w:eastAsia="微軟正黑體" w:hAnsi="Citroen Type"/>
          <w:b/>
          <w:bCs/>
          <w:color w:val="000000" w:themeColor="text1"/>
          <w:sz w:val="34"/>
          <w:szCs w:val="34"/>
          <w:lang w:eastAsia="zh-TW"/>
        </w:rPr>
        <w:t xml:space="preserve">CITROËN </w:t>
      </w:r>
      <w:r w:rsidRPr="00CF5D98">
        <w:rPr>
          <w:rFonts w:ascii="Citroen Type" w:eastAsia="微軟正黑體" w:hAnsi="Citroen Type" w:hint="eastAsia"/>
          <w:b/>
          <w:bCs/>
          <w:color w:val="000000" w:themeColor="text1"/>
          <w:sz w:val="34"/>
          <w:szCs w:val="34"/>
          <w:lang w:eastAsia="zh-TW"/>
        </w:rPr>
        <w:t>雪鐵龍</w:t>
      </w:r>
      <w:r w:rsidRPr="00CF5D98">
        <w:rPr>
          <w:rFonts w:ascii="Citroen Type" w:eastAsia="微軟正黑體" w:hAnsi="Citroen Type"/>
          <w:b/>
          <w:bCs/>
          <w:color w:val="000000" w:themeColor="text1"/>
          <w:sz w:val="34"/>
          <w:szCs w:val="34"/>
          <w:lang w:eastAsia="zh-TW"/>
        </w:rPr>
        <w:t xml:space="preserve"> x DRAGONS </w:t>
      </w:r>
      <w:r w:rsidRPr="00CF5D98">
        <w:rPr>
          <w:rFonts w:ascii="Citroen Type" w:eastAsia="微軟正黑體" w:hAnsi="Citroen Type" w:hint="eastAsia"/>
          <w:b/>
          <w:bCs/>
          <w:color w:val="000000" w:themeColor="text1"/>
          <w:sz w:val="34"/>
          <w:szCs w:val="34"/>
          <w:lang w:eastAsia="zh-TW"/>
        </w:rPr>
        <w:t>味全龍</w:t>
      </w:r>
    </w:p>
    <w:p w14:paraId="1CEF158D" w14:textId="2D591713" w:rsidR="004C7491" w:rsidRDefault="00CF5D98" w:rsidP="00BB7DD0">
      <w:pPr>
        <w:spacing w:line="600" w:lineRule="exact"/>
        <w:ind w:left="0" w:right="431"/>
        <w:jc w:val="left"/>
        <w:rPr>
          <w:rFonts w:ascii="Citroen Type" w:hAnsi="Citroen Type"/>
          <w:b/>
          <w:bCs/>
          <w:color w:val="000000" w:themeColor="text1"/>
          <w:sz w:val="36"/>
          <w:szCs w:val="36"/>
        </w:rPr>
      </w:pPr>
      <w:proofErr w:type="gramStart"/>
      <w:r w:rsidRPr="00CF5D98">
        <w:rPr>
          <w:rFonts w:ascii="Citroen Type" w:eastAsia="微軟正黑體" w:hAnsi="Citroen Type" w:hint="eastAsia"/>
          <w:b/>
          <w:bCs/>
          <w:color w:val="000000" w:themeColor="text1"/>
          <w:sz w:val="34"/>
          <w:szCs w:val="34"/>
          <w:lang w:eastAsia="zh-TW"/>
        </w:rPr>
        <w:t>龍眾一心</w:t>
      </w:r>
      <w:proofErr w:type="gramEnd"/>
      <w:r w:rsidRPr="00CF5D98">
        <w:rPr>
          <w:rFonts w:ascii="Citroen Type" w:eastAsia="微軟正黑體" w:hAnsi="Citroen Type"/>
          <w:b/>
          <w:bCs/>
          <w:color w:val="000000" w:themeColor="text1"/>
          <w:sz w:val="34"/>
          <w:szCs w:val="34"/>
          <w:lang w:eastAsia="zh-TW"/>
        </w:rPr>
        <w:t xml:space="preserve"> </w:t>
      </w:r>
      <w:proofErr w:type="gramStart"/>
      <w:r w:rsidR="00C75833">
        <w:rPr>
          <w:rFonts w:ascii="Citroen Type" w:eastAsia="微軟正黑體" w:hAnsi="Citroen Type" w:hint="eastAsia"/>
          <w:b/>
          <w:bCs/>
          <w:color w:val="000000" w:themeColor="text1"/>
          <w:sz w:val="34"/>
          <w:szCs w:val="34"/>
          <w:lang w:eastAsia="zh-TW"/>
        </w:rPr>
        <w:t>‧</w:t>
      </w:r>
      <w:proofErr w:type="gramEnd"/>
      <w:r w:rsidRPr="00CF5D98">
        <w:rPr>
          <w:rFonts w:ascii="Citroen Type" w:eastAsia="微軟正黑體" w:hAnsi="Citroen Type"/>
          <w:b/>
          <w:bCs/>
          <w:color w:val="000000" w:themeColor="text1"/>
          <w:sz w:val="34"/>
          <w:szCs w:val="34"/>
          <w:lang w:eastAsia="zh-TW"/>
        </w:rPr>
        <w:t xml:space="preserve"> </w:t>
      </w:r>
      <w:r w:rsidRPr="00CF5D98">
        <w:rPr>
          <w:rFonts w:ascii="Citroen Type" w:eastAsia="微軟正黑體" w:hAnsi="Citroen Type" w:hint="eastAsia"/>
          <w:b/>
          <w:bCs/>
          <w:color w:val="000000" w:themeColor="text1"/>
          <w:sz w:val="34"/>
          <w:szCs w:val="34"/>
          <w:lang w:eastAsia="zh-TW"/>
        </w:rPr>
        <w:t>捍衛龍耀</w:t>
      </w:r>
    </w:p>
    <w:p w14:paraId="3DE7651B" w14:textId="03347648" w:rsidR="00911D18" w:rsidRPr="00C928EF" w:rsidRDefault="00911D18" w:rsidP="0003764F">
      <w:pPr>
        <w:spacing w:line="440" w:lineRule="exact"/>
        <w:ind w:left="0" w:right="431"/>
        <w:jc w:val="left"/>
        <w:rPr>
          <w:rFonts w:ascii="Citroen Type" w:hAnsi="Citroen Type"/>
          <w:b/>
          <w:bCs/>
          <w:color w:val="000000" w:themeColor="text1"/>
          <w:sz w:val="36"/>
          <w:szCs w:val="36"/>
        </w:rPr>
      </w:pPr>
    </w:p>
    <w:p w14:paraId="206BFE57" w14:textId="32060710" w:rsidR="00CF5D98" w:rsidRPr="0070307A" w:rsidRDefault="00CF5D98" w:rsidP="00CF5D98">
      <w:pPr>
        <w:spacing w:line="440" w:lineRule="exact"/>
        <w:ind w:left="0"/>
        <w:rPr>
          <w:rFonts w:ascii="Citroen Type" w:eastAsia="微軟正黑體" w:hAnsi="Citroen Type"/>
          <w:b/>
          <w:bCs/>
          <w:i/>
          <w:iCs/>
          <w:color w:val="148CB4" w:themeColor="accent6"/>
          <w:sz w:val="22"/>
          <w:szCs w:val="22"/>
          <w:lang w:eastAsia="zh-TW"/>
        </w:rPr>
      </w:pPr>
      <w:proofErr w:type="gramStart"/>
      <w:r w:rsidRPr="0070307A">
        <w:rPr>
          <w:rFonts w:ascii="Citroen Type" w:eastAsia="微軟正黑體" w:hAnsi="Citroen Type"/>
          <w:b/>
          <w:bCs/>
          <w:i/>
          <w:iCs/>
          <w:color w:val="148CB4" w:themeColor="accent6"/>
          <w:sz w:val="22"/>
          <w:szCs w:val="22"/>
          <w:lang w:eastAsia="zh-TW"/>
        </w:rPr>
        <w:t>極速狂攻</w:t>
      </w:r>
      <w:proofErr w:type="gramEnd"/>
      <w:r w:rsidRPr="0070307A">
        <w:rPr>
          <w:rFonts w:ascii="Citroen Type" w:eastAsia="微軟正黑體" w:hAnsi="Citroen Type"/>
          <w:b/>
          <w:bCs/>
          <w:i/>
          <w:iCs/>
          <w:color w:val="148CB4" w:themeColor="accent6"/>
          <w:sz w:val="22"/>
          <w:szCs w:val="22"/>
          <w:lang w:eastAsia="zh-TW"/>
        </w:rPr>
        <w:t>、堅固防守的球風，味全龍締造無數紅色傳奇，更勇奪</w:t>
      </w:r>
      <w:r w:rsidRPr="0070307A">
        <w:rPr>
          <w:rFonts w:ascii="Citroen Type" w:eastAsia="微軟正黑體" w:hAnsi="Citroen Type"/>
          <w:b/>
          <w:bCs/>
          <w:i/>
          <w:iCs/>
          <w:color w:val="148CB4" w:themeColor="accent6"/>
          <w:sz w:val="22"/>
          <w:szCs w:val="22"/>
          <w:lang w:eastAsia="zh-TW"/>
        </w:rPr>
        <w:t xml:space="preserve"> 2023 </w:t>
      </w:r>
      <w:r w:rsidRPr="0070307A">
        <w:rPr>
          <w:rFonts w:ascii="Citroen Type" w:eastAsia="微軟正黑體" w:hAnsi="Citroen Type"/>
          <w:b/>
          <w:bCs/>
          <w:i/>
          <w:iCs/>
          <w:color w:val="148CB4" w:themeColor="accent6"/>
          <w:sz w:val="22"/>
          <w:szCs w:val="22"/>
          <w:lang w:eastAsia="zh-TW"/>
        </w:rPr>
        <w:t>年職棒</w:t>
      </w:r>
      <w:r w:rsidRPr="0070307A">
        <w:rPr>
          <w:rFonts w:ascii="Citroen Type" w:eastAsia="微軟正黑體" w:hAnsi="Citroen Type"/>
          <w:b/>
          <w:bCs/>
          <w:i/>
          <w:iCs/>
          <w:color w:val="148CB4" w:themeColor="accent6"/>
          <w:sz w:val="22"/>
          <w:szCs w:val="22"/>
          <w:lang w:eastAsia="zh-TW"/>
        </w:rPr>
        <w:t xml:space="preserve"> 34 </w:t>
      </w:r>
      <w:r w:rsidRPr="0070307A">
        <w:rPr>
          <w:rFonts w:ascii="Citroen Type" w:eastAsia="微軟正黑體" w:hAnsi="Citroen Type"/>
          <w:b/>
          <w:bCs/>
          <w:i/>
          <w:iCs/>
          <w:color w:val="148CB4" w:themeColor="accent6"/>
          <w:sz w:val="22"/>
          <w:szCs w:val="22"/>
          <w:lang w:eastAsia="zh-TW"/>
        </w:rPr>
        <w:t>年總冠軍。</w:t>
      </w:r>
    </w:p>
    <w:p w14:paraId="6F7666FC" w14:textId="2C49C51C" w:rsidR="00CF5D98" w:rsidRPr="0070307A" w:rsidRDefault="00CF5D98" w:rsidP="00CF5D98">
      <w:pPr>
        <w:spacing w:line="440" w:lineRule="exact"/>
        <w:ind w:left="0"/>
        <w:rPr>
          <w:rFonts w:ascii="Citroen Type" w:eastAsia="微軟正黑體" w:hAnsi="Citroen Type"/>
          <w:b/>
          <w:bCs/>
          <w:i/>
          <w:iCs/>
          <w:color w:val="148CB4" w:themeColor="accent6"/>
          <w:sz w:val="22"/>
          <w:szCs w:val="22"/>
          <w:lang w:eastAsia="zh-TW"/>
        </w:rPr>
      </w:pPr>
      <w:r w:rsidRPr="0070307A">
        <w:rPr>
          <w:rFonts w:ascii="Citroen Type" w:eastAsia="微軟正黑體" w:hAnsi="Citroen Type"/>
          <w:b/>
          <w:bCs/>
          <w:i/>
          <w:iCs/>
          <w:color w:val="148CB4" w:themeColor="accent6"/>
          <w:sz w:val="22"/>
          <w:szCs w:val="22"/>
          <w:lang w:eastAsia="zh-TW"/>
        </w:rPr>
        <w:t>源自法國、超過百年品牌歷史的</w:t>
      </w:r>
      <w:r w:rsidRPr="0070307A">
        <w:rPr>
          <w:rFonts w:ascii="Citroen Type" w:eastAsia="微軟正黑體" w:hAnsi="Citroen Type"/>
          <w:b/>
          <w:bCs/>
          <w:i/>
          <w:iCs/>
          <w:color w:val="148CB4" w:themeColor="accent6"/>
          <w:sz w:val="22"/>
          <w:szCs w:val="22"/>
          <w:lang w:eastAsia="zh-TW"/>
        </w:rPr>
        <w:t xml:space="preserve"> CITROËN </w:t>
      </w:r>
      <w:r w:rsidRPr="0070307A">
        <w:rPr>
          <w:rFonts w:ascii="Citroen Type" w:eastAsia="微軟正黑體" w:hAnsi="Citroen Type"/>
          <w:b/>
          <w:bCs/>
          <w:i/>
          <w:iCs/>
          <w:color w:val="148CB4" w:themeColor="accent6"/>
          <w:sz w:val="22"/>
          <w:szCs w:val="22"/>
          <w:lang w:eastAsia="zh-TW"/>
        </w:rPr>
        <w:t>雪鐵龍汽車，以專注人、車與生活之法式獨特創新造車工藝，引領全球車壇開創嶄新紀元。</w:t>
      </w:r>
    </w:p>
    <w:p w14:paraId="418679DB" w14:textId="77777777" w:rsidR="00CF5D98" w:rsidRPr="0070307A" w:rsidRDefault="00CF5D98" w:rsidP="00CF5D98">
      <w:pPr>
        <w:spacing w:line="440" w:lineRule="exact"/>
        <w:ind w:left="0"/>
        <w:rPr>
          <w:rFonts w:ascii="Citroen Type" w:eastAsia="微軟正黑體" w:hAnsi="Citroen Type"/>
          <w:b/>
          <w:bCs/>
          <w:i/>
          <w:iCs/>
          <w:color w:val="148CB4" w:themeColor="accent6"/>
          <w:sz w:val="22"/>
          <w:szCs w:val="22"/>
          <w:lang w:eastAsia="zh-TW"/>
        </w:rPr>
      </w:pPr>
      <w:r w:rsidRPr="0070307A">
        <w:rPr>
          <w:rFonts w:ascii="Citroen Type" w:eastAsia="微軟正黑體" w:hAnsi="Citroen Type"/>
          <w:b/>
          <w:bCs/>
          <w:i/>
          <w:iCs/>
          <w:color w:val="148CB4" w:themeColor="accent6"/>
          <w:sz w:val="22"/>
          <w:szCs w:val="22"/>
          <w:lang w:eastAsia="zh-TW"/>
        </w:rPr>
        <w:t xml:space="preserve">2024 </w:t>
      </w:r>
      <w:r w:rsidRPr="0070307A">
        <w:rPr>
          <w:rFonts w:ascii="Citroen Type" w:eastAsia="微軟正黑體" w:hAnsi="Citroen Type"/>
          <w:b/>
          <w:bCs/>
          <w:i/>
          <w:iCs/>
          <w:color w:val="148CB4" w:themeColor="accent6"/>
          <w:sz w:val="22"/>
          <w:szCs w:val="22"/>
          <w:lang w:eastAsia="zh-TW"/>
        </w:rPr>
        <w:t>年，</w:t>
      </w:r>
      <w:r w:rsidRPr="0070307A">
        <w:rPr>
          <w:rFonts w:ascii="Citroen Type" w:eastAsia="微軟正黑體" w:hAnsi="Citroen Type"/>
          <w:b/>
          <w:bCs/>
          <w:i/>
          <w:iCs/>
          <w:color w:val="148CB4" w:themeColor="accent6"/>
          <w:sz w:val="22"/>
          <w:szCs w:val="22"/>
          <w:lang w:eastAsia="zh-TW"/>
        </w:rPr>
        <w:t xml:space="preserve">CITROËN </w:t>
      </w:r>
      <w:r w:rsidRPr="0070307A">
        <w:rPr>
          <w:rFonts w:ascii="Citroen Type" w:eastAsia="微軟正黑體" w:hAnsi="Citroen Type"/>
          <w:b/>
          <w:bCs/>
          <w:i/>
          <w:iCs/>
          <w:color w:val="148CB4" w:themeColor="accent6"/>
          <w:sz w:val="22"/>
          <w:szCs w:val="22"/>
          <w:lang w:eastAsia="zh-TW"/>
        </w:rPr>
        <w:t>雪鐵龍汽車將與</w:t>
      </w:r>
      <w:r w:rsidRPr="0070307A">
        <w:rPr>
          <w:rFonts w:ascii="Citroen Type" w:eastAsia="微軟正黑體" w:hAnsi="Citroen Type"/>
          <w:b/>
          <w:bCs/>
          <w:i/>
          <w:iCs/>
          <w:color w:val="148CB4" w:themeColor="accent6"/>
          <w:sz w:val="22"/>
          <w:szCs w:val="22"/>
          <w:lang w:eastAsia="zh-TW"/>
        </w:rPr>
        <w:t xml:space="preserve"> DRAGONS </w:t>
      </w:r>
      <w:r w:rsidRPr="0070307A">
        <w:rPr>
          <w:rFonts w:ascii="Citroen Type" w:eastAsia="微軟正黑體" w:hAnsi="Citroen Type"/>
          <w:b/>
          <w:bCs/>
          <w:i/>
          <w:iCs/>
          <w:color w:val="148CB4" w:themeColor="accent6"/>
          <w:sz w:val="22"/>
          <w:szCs w:val="22"/>
          <w:lang w:eastAsia="zh-TW"/>
        </w:rPr>
        <w:t>味全龍攜手同行，展現雙龍合璧的氣勢，無懼挑戰，共同創造顛峰。</w:t>
      </w:r>
    </w:p>
    <w:p w14:paraId="4571DE89" w14:textId="77777777" w:rsidR="00CF5D98" w:rsidRPr="00CF5D98" w:rsidRDefault="00CF5D98" w:rsidP="00CF5D98">
      <w:pPr>
        <w:spacing w:line="440" w:lineRule="exact"/>
        <w:ind w:left="0"/>
        <w:rPr>
          <w:rFonts w:ascii="Citroen Type" w:eastAsia="微軟正黑體" w:hAnsi="Citroen Type"/>
          <w:color w:val="auto"/>
          <w:sz w:val="22"/>
          <w:szCs w:val="22"/>
          <w:lang w:eastAsia="zh-TW"/>
        </w:rPr>
      </w:pPr>
    </w:p>
    <w:p w14:paraId="0008937D" w14:textId="2AE458F1" w:rsidR="00D816AA" w:rsidRDefault="00CF5D98" w:rsidP="0070307A">
      <w:pPr>
        <w:spacing w:line="480" w:lineRule="exact"/>
        <w:ind w:left="0"/>
        <w:rPr>
          <w:rFonts w:ascii="Citroen Type" w:eastAsia="微軟正黑體" w:hAnsi="Citroen Type"/>
          <w:color w:val="auto"/>
          <w:sz w:val="22"/>
          <w:szCs w:val="22"/>
          <w:lang w:eastAsia="zh-TW"/>
        </w:rPr>
      </w:pPr>
      <w:r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 xml:space="preserve">    </w:t>
      </w:r>
      <w:r w:rsidRPr="00CF5D98">
        <w:rPr>
          <w:rFonts w:ascii="Citroen Type" w:eastAsia="微軟正黑體" w:hAnsi="Citroen Type"/>
          <w:color w:val="auto"/>
          <w:sz w:val="22"/>
          <w:szCs w:val="22"/>
          <w:lang w:eastAsia="zh-TW"/>
        </w:rPr>
        <w:t>2024</w:t>
      </w:r>
      <w:r w:rsidRPr="00CF5D98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中華職棒</w:t>
      </w:r>
      <w:r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35</w:t>
      </w:r>
      <w:r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年於</w:t>
      </w:r>
      <w:r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2024</w:t>
      </w:r>
      <w:r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年</w:t>
      </w:r>
      <w:r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3</w:t>
      </w:r>
      <w:r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月</w:t>
      </w:r>
      <w:r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30</w:t>
      </w:r>
      <w:r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日正式</w:t>
      </w:r>
      <w:r w:rsidRPr="00CF5D98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開打，</w:t>
      </w:r>
      <w:r w:rsidR="00C75833" w:rsidRPr="00C75833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開幕首戰由</w:t>
      </w:r>
      <w:r w:rsidR="00C75833" w:rsidRPr="00C75833">
        <w:rPr>
          <w:rFonts w:ascii="Citroen Type" w:eastAsia="微軟正黑體" w:hAnsi="Citroen Type"/>
          <w:color w:val="auto"/>
          <w:sz w:val="22"/>
          <w:szCs w:val="22"/>
          <w:lang w:eastAsia="zh-TW"/>
        </w:rPr>
        <w:t>2023</w:t>
      </w:r>
      <w:r w:rsidR="00C75833" w:rsidRPr="00C75833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年總冠軍味全龍球隊在台北大巨蛋旗開得勝，為全新賽季揭開序幕</w:t>
      </w:r>
      <w:r w:rsidR="006227EE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。同時，源自法國、擁有超過百年歷史的</w:t>
      </w:r>
      <w:r w:rsidR="006227EE" w:rsidRPr="00CF5D98">
        <w:rPr>
          <w:rFonts w:ascii="Citroen Type" w:eastAsia="微軟正黑體" w:hAnsi="Citroen Type"/>
          <w:color w:val="auto"/>
          <w:sz w:val="22"/>
          <w:szCs w:val="22"/>
          <w:lang w:eastAsia="zh-TW"/>
        </w:rPr>
        <w:t>CITROËN</w:t>
      </w:r>
      <w:r w:rsidR="006227EE" w:rsidRPr="00CF5D98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雪鐵龍汽車</w:t>
      </w:r>
      <w:r w:rsidR="006227EE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，</w:t>
      </w:r>
      <w:r w:rsidR="006227EE" w:rsidRPr="006227EE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為</w:t>
      </w:r>
      <w:r w:rsidR="006227EE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支持職業棒球運動，</w:t>
      </w:r>
      <w:r w:rsidR="006227EE" w:rsidRPr="006227EE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活絡棒球熱潮</w:t>
      </w:r>
      <w:r w:rsidR="006227EE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，且</w:t>
      </w:r>
      <w:r w:rsidR="006227EE" w:rsidRPr="006227EE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與球迷們一同</w:t>
      </w:r>
      <w:proofErr w:type="gramStart"/>
      <w:r w:rsidR="006227EE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挺</w:t>
      </w:r>
      <w:proofErr w:type="gramEnd"/>
      <w:r w:rsidR="006227EE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棒球，於今年正式加入、成為</w:t>
      </w:r>
      <w:r w:rsidR="00A007DC" w:rsidRPr="00CF5D98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味全龍球隊</w:t>
      </w:r>
      <w:r w:rsidR="006227EE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官方合作夥伴，期發揮</w:t>
      </w:r>
      <w:r w:rsidR="006227EE" w:rsidRPr="003B2755">
        <w:rPr>
          <w:rFonts w:ascii="Citroen Type" w:eastAsia="微軟正黑體" w:hAnsi="Citroen Type"/>
          <w:b/>
          <w:bCs/>
          <w:color w:val="auto"/>
          <w:sz w:val="22"/>
          <w:szCs w:val="22"/>
          <w:lang w:eastAsia="zh-TW"/>
        </w:rPr>
        <w:t>#Be</w:t>
      </w:r>
      <w:r w:rsidR="006227EE" w:rsidRPr="003B2755">
        <w:rPr>
          <w:rFonts w:ascii="Citroen Type" w:eastAsia="微軟正黑體" w:hAnsi="Citroen Type" w:hint="eastAsia"/>
          <w:b/>
          <w:bCs/>
          <w:color w:val="auto"/>
          <w:sz w:val="22"/>
          <w:szCs w:val="22"/>
          <w:lang w:eastAsia="zh-TW"/>
        </w:rPr>
        <w:t>龍</w:t>
      </w:r>
      <w:proofErr w:type="spellStart"/>
      <w:r w:rsidR="006227EE" w:rsidRPr="003B2755">
        <w:rPr>
          <w:rFonts w:ascii="Citroen Type" w:eastAsia="微軟正黑體" w:hAnsi="Citroen Type"/>
          <w:b/>
          <w:bCs/>
          <w:color w:val="auto"/>
          <w:sz w:val="22"/>
          <w:szCs w:val="22"/>
          <w:lang w:eastAsia="zh-TW"/>
        </w:rPr>
        <w:t>WithYou</w:t>
      </w:r>
      <w:proofErr w:type="spellEnd"/>
      <w:r w:rsidR="006227EE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理念，</w:t>
      </w:r>
      <w:r w:rsidR="006227EE" w:rsidRPr="006227EE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展現雙龍合璧</w:t>
      </w:r>
      <w:r w:rsidR="006227EE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的強悍</w:t>
      </w:r>
      <w:r w:rsidR="006227EE" w:rsidRPr="006227EE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氣勢</w:t>
      </w:r>
      <w:r w:rsidR="006227EE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，與</w:t>
      </w:r>
      <w:r w:rsidR="00A007DC" w:rsidRPr="00CF5D98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味全龍球隊</w:t>
      </w:r>
      <w:r w:rsidR="00A82429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共同邁向</w:t>
      </w:r>
      <w:r w:rsidR="006227EE" w:rsidRPr="006227EE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衛冕連霸之路</w:t>
      </w:r>
      <w:r w:rsidR="00A82429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，</w:t>
      </w:r>
      <w:r w:rsidRPr="00CF5D98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並</w:t>
      </w:r>
      <w:r w:rsidR="00A007DC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帶給</w:t>
      </w:r>
      <w:r w:rsidRPr="00CF5D98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所有</w:t>
      </w:r>
      <w:r w:rsidR="00A82429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球迷及車迷朋友們</w:t>
      </w:r>
      <w:proofErr w:type="gramStart"/>
      <w:r w:rsidRPr="00CF5D98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最</w:t>
      </w:r>
      <w:proofErr w:type="gramEnd"/>
      <w:r w:rsidRPr="00CF5D98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熱血的運動賽事與最具法式</w:t>
      </w:r>
      <w:r w:rsidR="00A82429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時尚</w:t>
      </w:r>
      <w:r w:rsidRPr="00CF5D98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的多重體驗。</w:t>
      </w:r>
    </w:p>
    <w:p w14:paraId="1D9B6791" w14:textId="77777777" w:rsidR="008C79B3" w:rsidRDefault="008C79B3" w:rsidP="0070307A">
      <w:pPr>
        <w:spacing w:line="480" w:lineRule="exact"/>
        <w:ind w:left="0"/>
        <w:rPr>
          <w:rFonts w:ascii="Citroen Type" w:eastAsia="微軟正黑體" w:hAnsi="Citroen Type"/>
          <w:color w:val="auto"/>
          <w:sz w:val="22"/>
          <w:szCs w:val="22"/>
          <w:lang w:eastAsia="zh-TW"/>
        </w:rPr>
      </w:pPr>
    </w:p>
    <w:p w14:paraId="56C80A26" w14:textId="2B659AB3" w:rsidR="00CF5D98" w:rsidRPr="00CF5D98" w:rsidRDefault="00D816AA" w:rsidP="0070307A">
      <w:pPr>
        <w:spacing w:line="480" w:lineRule="exact"/>
        <w:ind w:left="0"/>
        <w:rPr>
          <w:rFonts w:ascii="Citroen Type" w:eastAsia="微軟正黑體" w:hAnsi="Citroen Type"/>
          <w:color w:val="auto"/>
          <w:sz w:val="22"/>
          <w:szCs w:val="22"/>
          <w:lang w:eastAsia="zh-TW"/>
        </w:rPr>
      </w:pPr>
      <w:r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 xml:space="preserve">    </w:t>
      </w:r>
      <w:r w:rsidRPr="00CF5D98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職棒</w:t>
      </w:r>
      <w:r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35</w:t>
      </w:r>
      <w:r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年</w:t>
      </w:r>
      <w:r w:rsidR="00A82429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，</w:t>
      </w:r>
      <w:r w:rsidRPr="00CF5D98">
        <w:rPr>
          <w:rFonts w:ascii="Citroen Type" w:eastAsia="微軟正黑體" w:hAnsi="Citroen Type"/>
          <w:color w:val="auto"/>
          <w:sz w:val="22"/>
          <w:szCs w:val="22"/>
          <w:lang w:eastAsia="zh-TW"/>
        </w:rPr>
        <w:t xml:space="preserve"> </w:t>
      </w:r>
      <w:r w:rsidR="00A82429" w:rsidRPr="00CF5D98">
        <w:rPr>
          <w:rFonts w:ascii="Citroen Type" w:eastAsia="微軟正黑體" w:hAnsi="Citroen Type"/>
          <w:color w:val="auto"/>
          <w:sz w:val="22"/>
          <w:szCs w:val="22"/>
          <w:lang w:eastAsia="zh-TW"/>
        </w:rPr>
        <w:t>CITROËN</w:t>
      </w:r>
      <w:r w:rsidR="00CF5D98" w:rsidRPr="00CF5D98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雪鐵龍汽車</w:t>
      </w:r>
      <w:r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與</w:t>
      </w:r>
      <w:r w:rsidR="00A007DC" w:rsidRPr="00CF5D98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味全龍球隊</w:t>
      </w:r>
      <w:r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將在</w:t>
      </w:r>
      <w:r w:rsidRPr="00CF5D98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天母棒球場</w:t>
      </w:r>
      <w:r w:rsidR="00CF5D98" w:rsidRPr="00CF5D98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規劃眾多品牌</w:t>
      </w:r>
      <w:r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合作</w:t>
      </w:r>
      <w:r w:rsidR="00CF5D98" w:rsidRPr="00CF5D98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活動</w:t>
      </w:r>
      <w:r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，</w:t>
      </w:r>
      <w:r w:rsidR="00CF5D98" w:rsidRPr="00CF5D98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其中包含</w:t>
      </w:r>
      <w:r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：</w:t>
      </w:r>
      <w:r w:rsidR="001A58F2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外野</w:t>
      </w:r>
      <w:r w:rsidR="00CF5D98" w:rsidRPr="00CF5D98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全壘打牆廣告</w:t>
      </w:r>
      <w:r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、三壘隔音牆廣告</w:t>
      </w:r>
      <w:r w:rsidR="001A58F2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等。另外，</w:t>
      </w:r>
      <w:r w:rsidR="00CF5D98" w:rsidRPr="00CF5D98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為回饋</w:t>
      </w:r>
      <w:r w:rsidR="001A58F2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現場觀賽的球迷及車迷朋友們，並</w:t>
      </w:r>
      <w:r w:rsidR="00BB7DD0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鼓勵</w:t>
      </w:r>
      <w:r w:rsidR="001A58F2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味全龍球員們揮出好表現，</w:t>
      </w:r>
      <w:r w:rsidR="001A58F2" w:rsidRPr="00CF5D98">
        <w:rPr>
          <w:rFonts w:ascii="Citroen Type" w:eastAsia="微軟正黑體" w:hAnsi="Citroen Type"/>
          <w:color w:val="auto"/>
          <w:sz w:val="22"/>
          <w:szCs w:val="22"/>
          <w:lang w:eastAsia="zh-TW"/>
        </w:rPr>
        <w:t>CITROËN</w:t>
      </w:r>
      <w:r w:rsidR="001A58F2" w:rsidRPr="00CF5D98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雪鐵龍汽車</w:t>
      </w:r>
      <w:r w:rsidR="00CF5D98" w:rsidRPr="00CF5D98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特別設計</w:t>
      </w:r>
      <w:r w:rsidR="001A58F2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天母球場例行賽事</w:t>
      </w:r>
      <w:r w:rsidR="00CF5D98" w:rsidRPr="00CF5D98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贈獎活動</w:t>
      </w:r>
      <w:r w:rsidR="001A58F2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，</w:t>
      </w:r>
      <w:r w:rsidR="00CF5D98" w:rsidRPr="00CF5D98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每一場例行賽中</w:t>
      </w:r>
      <w:r w:rsidR="001A58F2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味全龍球員們</w:t>
      </w:r>
      <w:r w:rsidR="00BB7DD0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揮出的安打</w:t>
      </w:r>
      <w:r w:rsidR="00CF5D98" w:rsidRPr="00CF5D98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擊中</w:t>
      </w:r>
      <w:r w:rsidR="00CF5D98" w:rsidRPr="00CF5D98">
        <w:rPr>
          <w:rFonts w:ascii="Citroen Type" w:eastAsia="微軟正黑體" w:hAnsi="Citroen Type"/>
          <w:color w:val="auto"/>
          <w:sz w:val="22"/>
          <w:szCs w:val="22"/>
          <w:lang w:eastAsia="zh-TW"/>
        </w:rPr>
        <w:t xml:space="preserve">CITROËN </w:t>
      </w:r>
      <w:r w:rsidR="00CF5D98" w:rsidRPr="00CF5D98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雪鐵龍汽車</w:t>
      </w:r>
      <w:r w:rsidR="001A58F2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於</w:t>
      </w:r>
      <w:r w:rsidR="00BB7DD0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左</w:t>
      </w:r>
      <w:r w:rsidR="001A58F2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外野的</w:t>
      </w:r>
      <w:r w:rsidR="00CF5D98" w:rsidRPr="00CF5D98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全壘打牆廣告，</w:t>
      </w:r>
      <w:r w:rsidR="00CF5D98" w:rsidRPr="00CF5D98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lastRenderedPageBreak/>
        <w:t>便會</w:t>
      </w:r>
      <w:r w:rsidR="001A58F2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抽出幸運觀眾獲得</w:t>
      </w:r>
      <w:r w:rsidR="001A58F2" w:rsidRPr="00CF5D98">
        <w:rPr>
          <w:rFonts w:ascii="Citroen Type" w:eastAsia="微軟正黑體" w:hAnsi="Citroen Type"/>
          <w:color w:val="auto"/>
          <w:sz w:val="22"/>
          <w:szCs w:val="22"/>
          <w:lang w:eastAsia="zh-TW"/>
        </w:rPr>
        <w:t xml:space="preserve">CITROËN </w:t>
      </w:r>
      <w:r w:rsidR="001A58F2" w:rsidRPr="00CF5D98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雪鐵龍汽車</w:t>
      </w:r>
      <w:r w:rsidR="001A58F2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專屬精品</w:t>
      </w:r>
      <w:r w:rsidR="00BB7DD0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，而味全龍球員只要擊出</w:t>
      </w:r>
      <w:r w:rsidR="00BB7DD0" w:rsidRPr="00BB7DD0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飛越左外野</w:t>
      </w:r>
      <w:r w:rsidR="00BB7DD0" w:rsidRPr="00BB7DD0">
        <w:rPr>
          <w:rFonts w:ascii="Citroen Type" w:eastAsia="微軟正黑體" w:hAnsi="Citroen Type"/>
          <w:color w:val="auto"/>
          <w:sz w:val="22"/>
          <w:szCs w:val="22"/>
          <w:lang w:eastAsia="zh-TW"/>
        </w:rPr>
        <w:t>CITROËN</w:t>
      </w:r>
      <w:r w:rsidR="00BB7DD0" w:rsidRPr="00BB7DD0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雪鐵龍汽車廣告正上方的全壘打</w:t>
      </w:r>
      <w:r w:rsidR="00BB7DD0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，</w:t>
      </w:r>
      <w:r w:rsidR="00CF5D98" w:rsidRPr="00CF5D98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更將贈送</w:t>
      </w:r>
      <w:r w:rsidR="008C79B3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該名球員及抽出幸運觀眾</w:t>
      </w:r>
      <w:r w:rsidR="00CF5D98" w:rsidRPr="00CF5D98">
        <w:rPr>
          <w:rFonts w:ascii="Citroen Type" w:eastAsia="微軟正黑體" w:hAnsi="Citroen Type"/>
          <w:color w:val="auto"/>
          <w:sz w:val="22"/>
          <w:szCs w:val="22"/>
          <w:lang w:eastAsia="zh-TW"/>
        </w:rPr>
        <w:t xml:space="preserve">CITROËN </w:t>
      </w:r>
      <w:r w:rsidR="00CF5D98" w:rsidRPr="00CF5D98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雪鐵龍汽車</w:t>
      </w:r>
      <w:r w:rsidR="00CF5D98" w:rsidRPr="00CF5D98">
        <w:rPr>
          <w:rFonts w:ascii="Citroen Type" w:eastAsia="微軟正黑體" w:hAnsi="Citroen Type"/>
          <w:color w:val="auto"/>
          <w:sz w:val="22"/>
          <w:szCs w:val="22"/>
          <w:lang w:eastAsia="zh-TW"/>
        </w:rPr>
        <w:t>1:18</w:t>
      </w:r>
      <w:r w:rsidR="00CF5D98" w:rsidRPr="00CF5D98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模型車</w:t>
      </w:r>
      <w:r w:rsidR="008C79B3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（建議售價超過</w:t>
      </w:r>
      <w:r w:rsidR="008C79B3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 xml:space="preserve">NT$ </w:t>
      </w:r>
      <w:r w:rsidR="008C79B3" w:rsidRPr="00CF5D98">
        <w:rPr>
          <w:rFonts w:ascii="Citroen Type" w:eastAsia="微軟正黑體" w:hAnsi="Citroen Type"/>
          <w:color w:val="auto"/>
          <w:sz w:val="22"/>
          <w:szCs w:val="22"/>
          <w:lang w:eastAsia="zh-TW"/>
        </w:rPr>
        <w:t>5</w:t>
      </w:r>
      <w:r w:rsidR="008C79B3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,</w:t>
      </w:r>
      <w:r w:rsidR="008C79B3" w:rsidRPr="00CF5D98">
        <w:rPr>
          <w:rFonts w:ascii="Citroen Type" w:eastAsia="微軟正黑體" w:hAnsi="Citroen Type"/>
          <w:color w:val="auto"/>
          <w:sz w:val="22"/>
          <w:szCs w:val="22"/>
          <w:lang w:eastAsia="zh-TW"/>
        </w:rPr>
        <w:t>000</w:t>
      </w:r>
      <w:r w:rsidR="008C79B3" w:rsidRPr="00CF5D98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元</w:t>
      </w:r>
      <w:r w:rsidR="008C79B3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）</w:t>
      </w:r>
      <w:r w:rsidR="00CF5D98" w:rsidRPr="00CF5D98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，</w:t>
      </w:r>
      <w:r w:rsidR="001A58F2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不僅</w:t>
      </w:r>
      <w:r w:rsidR="00CF5D98" w:rsidRPr="00CF5D98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讓球員</w:t>
      </w:r>
      <w:r w:rsidR="001A58F2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們於球</w:t>
      </w:r>
      <w:r w:rsidR="00CF5D98" w:rsidRPr="00CF5D98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場</w:t>
      </w:r>
      <w:r w:rsidR="001A58F2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盡情</w:t>
      </w:r>
      <w:r w:rsidR="00CF5D98" w:rsidRPr="00CF5D98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發揮</w:t>
      </w:r>
      <w:r w:rsidR="00A007DC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實力</w:t>
      </w:r>
      <w:r w:rsidR="00CF5D98" w:rsidRPr="00CF5D98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，</w:t>
      </w:r>
      <w:r w:rsidR="001A58F2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更希望</w:t>
      </w:r>
      <w:r w:rsidR="00A007DC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為</w:t>
      </w:r>
      <w:r w:rsidR="001A58F2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球迷及車迷朋友們</w:t>
      </w:r>
      <w:r w:rsidR="00A007DC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帶來</w:t>
      </w:r>
      <w:r w:rsidR="001A58F2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精彩的比賽內容</w:t>
      </w:r>
      <w:r w:rsidR="00CF5D98" w:rsidRPr="00CF5D98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。</w:t>
      </w:r>
    </w:p>
    <w:p w14:paraId="533A2626" w14:textId="77777777" w:rsidR="00CF5D98" w:rsidRPr="008C79B3" w:rsidRDefault="00CF5D98" w:rsidP="0070307A">
      <w:pPr>
        <w:spacing w:line="480" w:lineRule="exact"/>
        <w:ind w:left="0"/>
        <w:rPr>
          <w:rFonts w:ascii="Citroen Type" w:eastAsia="微軟正黑體" w:hAnsi="Citroen Type"/>
          <w:color w:val="auto"/>
          <w:sz w:val="22"/>
          <w:szCs w:val="22"/>
          <w:lang w:eastAsia="zh-TW"/>
        </w:rPr>
      </w:pPr>
    </w:p>
    <w:p w14:paraId="6AF1D460" w14:textId="0D699539" w:rsidR="00447AEC" w:rsidRDefault="001A58F2" w:rsidP="0070307A">
      <w:pPr>
        <w:spacing w:line="480" w:lineRule="exact"/>
        <w:ind w:left="0"/>
        <w:rPr>
          <w:rFonts w:ascii="Citroen Type" w:eastAsia="微軟正黑體" w:hAnsi="Citroen Type"/>
          <w:color w:val="auto"/>
          <w:sz w:val="22"/>
          <w:szCs w:val="22"/>
          <w:lang w:eastAsia="zh-TW"/>
        </w:rPr>
      </w:pPr>
      <w:r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 xml:space="preserve">    </w:t>
      </w:r>
      <w:r w:rsidR="00CF5D98" w:rsidRPr="00CF5D98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除</w:t>
      </w:r>
      <w:r w:rsidR="00A007DC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此之外，</w:t>
      </w:r>
      <w:r w:rsidR="00CF5D98" w:rsidRPr="00CF5D98">
        <w:rPr>
          <w:rFonts w:ascii="Citroen Type" w:eastAsia="微軟正黑體" w:hAnsi="Citroen Type"/>
          <w:color w:val="auto"/>
          <w:sz w:val="22"/>
          <w:szCs w:val="22"/>
          <w:lang w:eastAsia="zh-TW"/>
        </w:rPr>
        <w:t xml:space="preserve">CITROËN </w:t>
      </w:r>
      <w:r w:rsidR="00CF5D98" w:rsidRPr="00CF5D98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雪鐵龍汽車也將與味全龍球隊聯手</w:t>
      </w:r>
      <w:r w:rsidR="00A007DC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舉辦許多</w:t>
      </w:r>
      <w:r w:rsidR="00CF5D98" w:rsidRPr="00CF5D98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周邊同樂活動與商品</w:t>
      </w:r>
      <w:r w:rsidR="00A007DC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，</w:t>
      </w:r>
      <w:r w:rsidR="00447AEC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並將舉辦</w:t>
      </w:r>
      <w:r w:rsidR="00447AEC" w:rsidRPr="00CF5D98">
        <w:rPr>
          <w:rFonts w:ascii="Citroen Type" w:eastAsia="微軟正黑體" w:hAnsi="Citroen Type"/>
          <w:color w:val="auto"/>
          <w:sz w:val="22"/>
          <w:szCs w:val="22"/>
          <w:lang w:eastAsia="zh-TW"/>
        </w:rPr>
        <w:t xml:space="preserve">CITROËN </w:t>
      </w:r>
      <w:r w:rsidR="00447AEC" w:rsidRPr="00CF5D98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雪鐵龍汽車品牌日</w:t>
      </w:r>
      <w:r w:rsidR="00447AEC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，邀請車迷朋友們親臨天母球場感受味全龍球隊的紅色傳奇魅力；同時，</w:t>
      </w:r>
      <w:r w:rsidR="00447AEC" w:rsidRPr="00CF5D98">
        <w:rPr>
          <w:rFonts w:ascii="Citroen Type" w:eastAsia="微軟正黑體" w:hAnsi="Citroen Type"/>
          <w:color w:val="auto"/>
          <w:sz w:val="22"/>
          <w:szCs w:val="22"/>
          <w:lang w:eastAsia="zh-TW"/>
        </w:rPr>
        <w:t>CITROËN</w:t>
      </w:r>
      <w:r w:rsidR="00447AEC" w:rsidRPr="00CF5D98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雪鐵龍汽</w:t>
      </w:r>
      <w:r w:rsidR="00447AEC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車也將不定期於</w:t>
      </w:r>
      <w:r w:rsidR="00447AEC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Facebook</w:t>
      </w:r>
      <w:r w:rsidR="00447AEC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粉絲專頁舉辦活動，有機會前往天母球場體驗味全龍球隊專屬</w:t>
      </w:r>
      <w:r w:rsidR="00447AEC" w:rsidRPr="00CF5D98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龍焰燒烤席</w:t>
      </w:r>
      <w:r w:rsidR="00447AEC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、家庭席等獨特</w:t>
      </w:r>
      <w:r w:rsidR="008C79B3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觀賽</w:t>
      </w:r>
      <w:r w:rsidR="00447AEC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席位</w:t>
      </w:r>
      <w:r w:rsidR="00CF5D98" w:rsidRPr="00CF5D98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，讓</w:t>
      </w:r>
      <w:r w:rsidR="00447AEC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球迷及車迷朋友們</w:t>
      </w:r>
      <w:r w:rsidR="00CF5D98" w:rsidRPr="00CF5D98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感受充滿法國街頭或獨特戶外餐飲氛圍，</w:t>
      </w:r>
      <w:r w:rsidR="00447AEC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不僅給予味全龍球隊</w:t>
      </w:r>
      <w:proofErr w:type="gramStart"/>
      <w:r w:rsidR="00447AEC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最</w:t>
      </w:r>
      <w:proofErr w:type="gramEnd"/>
      <w:r w:rsidR="00447AEC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強力的</w:t>
      </w:r>
      <w:r w:rsidR="001D0812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應援</w:t>
      </w:r>
      <w:r w:rsidR="00447AEC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支持，</w:t>
      </w:r>
      <w:r w:rsidR="001D0812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更</w:t>
      </w:r>
      <w:r w:rsidR="00447AEC" w:rsidRPr="00CF5D98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透過輕鬆、舒適且別具</w:t>
      </w:r>
      <w:r w:rsidR="00447AEC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風格</w:t>
      </w:r>
      <w:r w:rsidR="00447AEC" w:rsidRPr="00CF5D98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的</w:t>
      </w:r>
      <w:r w:rsidR="001D0812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觀賽</w:t>
      </w:r>
      <w:r w:rsidR="00447AEC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型式</w:t>
      </w:r>
      <w:r w:rsidR="00447AEC" w:rsidRPr="00CF5D98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，</w:t>
      </w:r>
      <w:r w:rsidR="001D0812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一同</w:t>
      </w:r>
      <w:r w:rsidR="00447AEC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感受</w:t>
      </w:r>
      <w:r w:rsidR="001D0812">
        <w:rPr>
          <w:rFonts w:ascii="Citroen Type" w:eastAsia="微軟正黑體" w:hAnsi="Citroen Type" w:hint="eastAsia"/>
          <w:color w:val="auto"/>
          <w:sz w:val="22"/>
          <w:szCs w:val="22"/>
          <w:lang w:eastAsia="zh-TW"/>
        </w:rPr>
        <w:t>現場熱情的賽事氣氛。</w:t>
      </w:r>
    </w:p>
    <w:p w14:paraId="2705DC96" w14:textId="77777777" w:rsidR="00A007DC" w:rsidRPr="00447AEC" w:rsidRDefault="00A007DC" w:rsidP="003A61B3">
      <w:pPr>
        <w:ind w:left="0"/>
        <w:rPr>
          <w:rFonts w:ascii="CitroenTypeBeta 22 03 01" w:eastAsia="新細明體" w:hAnsi="CitroenTypeBeta 22 03 01"/>
          <w:sz w:val="18"/>
          <w:szCs w:val="18"/>
          <w:lang w:eastAsia="zh-TW"/>
        </w:rPr>
      </w:pPr>
    </w:p>
    <w:p w14:paraId="503BF0C0" w14:textId="77777777" w:rsidR="00A007DC" w:rsidRDefault="00A007DC" w:rsidP="003A61B3">
      <w:pPr>
        <w:ind w:left="0"/>
        <w:rPr>
          <w:rFonts w:ascii="CitroenTypeBeta 22 03 01" w:eastAsia="新細明體" w:hAnsi="CitroenTypeBeta 22 03 01"/>
          <w:sz w:val="18"/>
          <w:szCs w:val="18"/>
          <w:lang w:eastAsia="zh-TW"/>
        </w:rPr>
      </w:pPr>
    </w:p>
    <w:p w14:paraId="6F1EBB3B" w14:textId="268FC879" w:rsidR="0051067F" w:rsidRPr="0070307A" w:rsidRDefault="00A4598D" w:rsidP="003A61B3">
      <w:pPr>
        <w:ind w:left="0"/>
        <w:rPr>
          <w:rFonts w:ascii="CitroenTypeBeta 22 03 01" w:eastAsia="新細明體" w:hAnsi="CitroenTypeBeta 22 03 01"/>
          <w:sz w:val="18"/>
          <w:szCs w:val="18"/>
          <w:lang w:eastAsia="zh-TW"/>
        </w:rPr>
      </w:pPr>
      <w:r w:rsidRPr="00664A7A">
        <w:rPr>
          <w:rFonts w:ascii="Citroen Type" w:hAnsi="Citroen Type"/>
          <w:noProof/>
          <w:color w:val="000000" w:themeColor="text1"/>
          <w:sz w:val="18"/>
          <w:szCs w:val="18"/>
          <w:lang w:val="fr-FR"/>
        </w:rPr>
        <w:drawing>
          <wp:anchor distT="0" distB="0" distL="114300" distR="114300" simplePos="0" relativeHeight="251677696" behindDoc="0" locked="0" layoutInCell="1" allowOverlap="1" wp14:anchorId="73A7B54B" wp14:editId="2189CFB0">
            <wp:simplePos x="0" y="0"/>
            <wp:positionH relativeFrom="margin">
              <wp:posOffset>0</wp:posOffset>
            </wp:positionH>
            <wp:positionV relativeFrom="paragraph">
              <wp:posOffset>139700</wp:posOffset>
            </wp:positionV>
            <wp:extent cx="252730" cy="251460"/>
            <wp:effectExtent l="0" t="0" r="0" b="0"/>
            <wp:wrapNone/>
            <wp:docPr id="75" name="Image 74">
              <a:extLst xmlns:a="http://schemas.openxmlformats.org/drawingml/2006/main">
                <a:ext uri="{FF2B5EF4-FFF2-40B4-BE49-F238E27FC236}">
                  <a16:creationId xmlns:a16="http://schemas.microsoft.com/office/drawing/2014/main" id="{7EEF3C39-1439-4C0F-B5B7-593403AC38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4">
                      <a:extLst>
                        <a:ext uri="{FF2B5EF4-FFF2-40B4-BE49-F238E27FC236}">
                          <a16:creationId xmlns:a16="http://schemas.microsoft.com/office/drawing/2014/main" id="{7EEF3C39-1439-4C0F-B5B7-593403AC38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5273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FEFE22" w14:textId="2FBA0921" w:rsidR="00EB2F39" w:rsidRPr="00664A7A" w:rsidRDefault="00EB2F39" w:rsidP="003A61B3">
      <w:pPr>
        <w:ind w:left="0"/>
        <w:rPr>
          <w:rFonts w:ascii="CitroenTypeBeta 22 03 01" w:hAnsi="CitroenTypeBeta 22 03 01"/>
          <w:sz w:val="18"/>
          <w:szCs w:val="18"/>
        </w:rPr>
      </w:pPr>
    </w:p>
    <w:p w14:paraId="324CDA82" w14:textId="737BDDC7" w:rsidR="00EB2F39" w:rsidRPr="00664A7A" w:rsidRDefault="00EA0D84" w:rsidP="003A61B3">
      <w:pPr>
        <w:ind w:left="0"/>
        <w:rPr>
          <w:rFonts w:ascii="CitroenTypeBeta 22 03 01" w:hAnsi="CitroenTypeBeta 22 03 01"/>
          <w:sz w:val="18"/>
          <w:szCs w:val="18"/>
        </w:rPr>
      </w:pPr>
      <w:r w:rsidRPr="00664A7A">
        <w:rPr>
          <w:rFonts w:ascii="CitroenTypeBeta 22 03 01" w:hAnsi="CitroenTypeBeta 22 03 01"/>
          <w:noProof/>
          <w:sz w:val="18"/>
          <w:szCs w:val="18"/>
          <w:lang w:val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6ABD602" wp14:editId="65B35DBB">
                <wp:simplePos x="0" y="0"/>
                <wp:positionH relativeFrom="margin">
                  <wp:align>left</wp:align>
                </wp:positionH>
                <wp:positionV relativeFrom="paragraph">
                  <wp:posOffset>88265</wp:posOffset>
                </wp:positionV>
                <wp:extent cx="4709160" cy="1310640"/>
                <wp:effectExtent l="0" t="0" r="0" b="3810"/>
                <wp:wrapSquare wrapText="bothSides"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9160" cy="13108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16C9EE" w14:textId="67ADB984" w:rsidR="00EB2F39" w:rsidRPr="00AD7F76" w:rsidRDefault="00EA0D84" w:rsidP="00EB2F39">
                            <w:pPr>
                              <w:pStyle w:val="BasicParagraph"/>
                              <w:suppressAutoHyphens/>
                              <w:rPr>
                                <w:rFonts w:ascii="Citroen Type" w:eastAsia="微軟正黑體" w:hAnsi="Citroen Type" w:cs="CitroenTypeBeta 22 03 01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D7F76">
                              <w:rPr>
                                <w:rFonts w:ascii="Citroen Type" w:eastAsia="微軟正黑體" w:hAnsi="Citroen Type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Press </w:t>
                            </w:r>
                            <w:r w:rsidR="00EE3A6D" w:rsidRPr="00AD7F76">
                              <w:rPr>
                                <w:rFonts w:ascii="Citroen Type" w:eastAsia="微軟正黑體" w:hAnsi="Citroen Type"/>
                                <w:b/>
                                <w:bCs/>
                                <w:sz w:val="22"/>
                                <w:szCs w:val="22"/>
                              </w:rPr>
                              <w:t>Contact:</w:t>
                            </w:r>
                          </w:p>
                          <w:p w14:paraId="2E4A7C61" w14:textId="12EB9F73" w:rsidR="006F3B01" w:rsidRPr="00AD7F76" w:rsidRDefault="00EA0D84" w:rsidP="00EB2F39">
                            <w:pPr>
                              <w:pStyle w:val="BasicParagraph"/>
                              <w:suppressAutoHyphens/>
                              <w:rPr>
                                <w:rFonts w:ascii="Citroen Type" w:eastAsia="微軟正黑體" w:hAnsi="Citroen Type" w:cs="CitroenTypeBeta 22 03 01"/>
                                <w:caps/>
                                <w:sz w:val="18"/>
                                <w:szCs w:val="18"/>
                              </w:rPr>
                            </w:pPr>
                            <w:r w:rsidRPr="00AD7F76">
                              <w:rPr>
                                <w:rFonts w:ascii="Citroen Type" w:eastAsia="微軟正黑體" w:hAnsi="Citroen Type" w:cs="微軟正黑體"/>
                                <w:b/>
                                <w:bCs/>
                                <w:color w:val="7A97AB"/>
                                <w:sz w:val="18"/>
                                <w:szCs w:val="18"/>
                                <w:lang w:eastAsia="zh-TW"/>
                              </w:rPr>
                              <w:t>蘇馨瑜</w:t>
                            </w:r>
                            <w:r w:rsidRPr="00AD7F76">
                              <w:rPr>
                                <w:rFonts w:ascii="Citroen Type" w:eastAsia="微軟正黑體" w:hAnsi="Citroen Type" w:cs="微軟正黑體"/>
                                <w:b/>
                                <w:bCs/>
                                <w:color w:val="7A97AB"/>
                                <w:sz w:val="18"/>
                                <w:szCs w:val="18"/>
                                <w:lang w:eastAsia="zh-TW"/>
                              </w:rPr>
                              <w:t xml:space="preserve">  Sara SU</w:t>
                            </w:r>
                            <w:r w:rsidR="00604F68" w:rsidRPr="00AD7F76">
                              <w:rPr>
                                <w:rFonts w:ascii="Citroen Type" w:eastAsia="微軟正黑體" w:hAnsi="Citroen Type"/>
                                <w:sz w:val="18"/>
                                <w:szCs w:val="18"/>
                              </w:rPr>
                              <w:br/>
                            </w:r>
                            <w:r w:rsidRPr="00AD7F76">
                              <w:rPr>
                                <w:rFonts w:ascii="Citroen Type" w:eastAsia="微軟正黑體" w:hAnsi="Citroen Type" w:cs="微軟正黑體"/>
                                <w:sz w:val="18"/>
                                <w:szCs w:val="18"/>
                                <w:lang w:eastAsia="zh-TW"/>
                              </w:rPr>
                              <w:t>公關處</w:t>
                            </w:r>
                            <w:r w:rsidRPr="00AD7F76">
                              <w:rPr>
                                <w:rFonts w:ascii="Citroen Type" w:eastAsia="微軟正黑體" w:hAnsi="Citroen Type" w:cs="微軟正黑體"/>
                                <w:sz w:val="18"/>
                                <w:szCs w:val="18"/>
                                <w:lang w:eastAsia="zh-TW"/>
                              </w:rPr>
                              <w:t xml:space="preserve"> </w:t>
                            </w:r>
                            <w:r w:rsidRPr="00AD7F76">
                              <w:rPr>
                                <w:rFonts w:ascii="Citroen Type" w:eastAsia="微軟正黑體" w:hAnsi="Citroen Type" w:cs="微軟正黑體"/>
                                <w:sz w:val="18"/>
                                <w:szCs w:val="18"/>
                                <w:lang w:eastAsia="zh-TW"/>
                              </w:rPr>
                              <w:t>處長</w:t>
                            </w:r>
                            <w:r w:rsidR="00604F68" w:rsidRPr="00AD7F76">
                              <w:rPr>
                                <w:rFonts w:ascii="Citroen Type" w:eastAsia="微軟正黑體" w:hAnsi="Citroen Type"/>
                                <w:sz w:val="18"/>
                                <w:szCs w:val="18"/>
                              </w:rPr>
                              <w:br/>
                            </w:r>
                            <w:r w:rsidR="00604F68" w:rsidRPr="00AD7F76">
                              <w:rPr>
                                <w:rFonts w:ascii="Citroen Type" w:eastAsia="微軟正黑體" w:hAnsi="Citroen Type"/>
                                <w:sz w:val="18"/>
                                <w:szCs w:val="18"/>
                              </w:rPr>
                              <w:br/>
                            </w:r>
                            <w:r w:rsidRPr="00AD7F76">
                              <w:rPr>
                                <w:rFonts w:ascii="Citroen Type" w:eastAsia="微軟正黑體" w:hAnsi="Citroen Type"/>
                                <w:caps/>
                                <w:sz w:val="18"/>
                                <w:szCs w:val="18"/>
                              </w:rPr>
                              <w:t>sara.su@</w:t>
                            </w:r>
                            <w:r w:rsidR="00CF5D98">
                              <w:rPr>
                                <w:rFonts w:ascii="Citroen Type" w:eastAsia="微軟正黑體" w:hAnsi="Citroen Type" w:hint="eastAsia"/>
                                <w:caps/>
                                <w:sz w:val="18"/>
                                <w:szCs w:val="18"/>
                                <w:lang w:eastAsia="zh-TW"/>
                              </w:rPr>
                              <w:t>PGU</w:t>
                            </w:r>
                            <w:r w:rsidRPr="00AD7F76">
                              <w:rPr>
                                <w:rFonts w:ascii="Citroen Type" w:eastAsia="微軟正黑體" w:hAnsi="Citroen Type"/>
                                <w:caps/>
                                <w:sz w:val="18"/>
                                <w:szCs w:val="18"/>
                              </w:rPr>
                              <w:t>.com.tw</w:t>
                            </w:r>
                          </w:p>
                          <w:p w14:paraId="0412F7A9" w14:textId="3F63D1FE" w:rsidR="002B1740" w:rsidRPr="00AD7F76" w:rsidRDefault="00EA0D84" w:rsidP="00EA0D84">
                            <w:pPr>
                              <w:pStyle w:val="BasicParagraph"/>
                              <w:suppressAutoHyphens/>
                              <w:rPr>
                                <w:rFonts w:ascii="Citroen Type" w:eastAsia="微軟正黑體" w:hAnsi="Citroen Type" w:cs="CitroenTypeBeta 22 03 01"/>
                                <w:sz w:val="18"/>
                                <w:szCs w:val="18"/>
                              </w:rPr>
                            </w:pPr>
                            <w:r w:rsidRPr="00AD7F76">
                              <w:rPr>
                                <w:rFonts w:ascii="Citroen Type" w:eastAsia="微軟正黑體" w:hAnsi="Citroen Type"/>
                                <w:caps/>
                                <w:sz w:val="18"/>
                                <w:szCs w:val="18"/>
                              </w:rPr>
                              <w:t>Tel: (02)8792-6609#301     Fax: (02)8792-8807     Mobile: 0922-327-057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ABD602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left:0;text-align:left;margin-left:0;margin-top:6.95pt;width:370.8pt;height:103.2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" filled="f" stroked="f" strokeweight=".5pt">
                <v:textbox>
                  <w:txbxContent>
                    <w:p w14:paraId="4C16C9EE" w14:textId="67ADB984" w:rsidR="00EB2F39" w:rsidRPr="00AD7F76" w:rsidRDefault="00EA0D84" w:rsidP="00EB2F39">
                      <w:pPr>
                        <w:pStyle w:val="BasicParagraph"/>
                        <w:suppressAutoHyphens/>
                        <w:rPr>
                          <w:rFonts w:ascii="Citroen Type" w:eastAsia="微軟正黑體" w:hAnsi="Citroen Type" w:cs="CitroenTypeBeta 22 03 01"/>
                          <w:b/>
                          <w:bCs/>
                          <w:sz w:val="22"/>
                          <w:szCs w:val="22"/>
                        </w:rPr>
                      </w:pPr>
                      <w:r w:rsidRPr="00AD7F76">
                        <w:rPr>
                          <w:rFonts w:ascii="Citroen Type" w:eastAsia="微軟正黑體" w:hAnsi="Citroen Type"/>
                          <w:b/>
                          <w:bCs/>
                          <w:sz w:val="22"/>
                          <w:szCs w:val="22"/>
                        </w:rPr>
                        <w:t xml:space="preserve">Press </w:t>
                      </w:r>
                      <w:r w:rsidR="00EE3A6D" w:rsidRPr="00AD7F76">
                        <w:rPr>
                          <w:rFonts w:ascii="Citroen Type" w:eastAsia="微軟正黑體" w:hAnsi="Citroen Type"/>
                          <w:b/>
                          <w:bCs/>
                          <w:sz w:val="22"/>
                          <w:szCs w:val="22"/>
                        </w:rPr>
                        <w:t>Contact:</w:t>
                      </w:r>
                    </w:p>
                    <w:p w14:paraId="2E4A7C61" w14:textId="12EB9F73" w:rsidR="006F3B01" w:rsidRPr="00AD7F76" w:rsidRDefault="00EA0D84" w:rsidP="00EB2F39">
                      <w:pPr>
                        <w:pStyle w:val="BasicParagraph"/>
                        <w:suppressAutoHyphens/>
                        <w:rPr>
                          <w:rFonts w:ascii="Citroen Type" w:eastAsia="微軟正黑體" w:hAnsi="Citroen Type" w:cs="CitroenTypeBeta 22 03 01"/>
                          <w:caps/>
                          <w:sz w:val="18"/>
                          <w:szCs w:val="18"/>
                        </w:rPr>
                      </w:pPr>
                      <w:r w:rsidRPr="00AD7F76">
                        <w:rPr>
                          <w:rFonts w:ascii="Citroen Type" w:eastAsia="微軟正黑體" w:hAnsi="Citroen Type" w:cs="微軟正黑體"/>
                          <w:b/>
                          <w:bCs/>
                          <w:color w:val="7A97AB"/>
                          <w:sz w:val="18"/>
                          <w:szCs w:val="18"/>
                          <w:lang w:eastAsia="zh-TW"/>
                        </w:rPr>
                        <w:t>蘇馨瑜</w:t>
                      </w:r>
                      <w:r w:rsidRPr="00AD7F76">
                        <w:rPr>
                          <w:rFonts w:ascii="Citroen Type" w:eastAsia="微軟正黑體" w:hAnsi="Citroen Type" w:cs="微軟正黑體"/>
                          <w:b/>
                          <w:bCs/>
                          <w:color w:val="7A97AB"/>
                          <w:sz w:val="18"/>
                          <w:szCs w:val="18"/>
                          <w:lang w:eastAsia="zh-TW"/>
                        </w:rPr>
                        <w:t xml:space="preserve">  Sara SU</w:t>
                      </w:r>
                      <w:r w:rsidR="00604F68" w:rsidRPr="00AD7F76">
                        <w:rPr>
                          <w:rFonts w:ascii="Citroen Type" w:eastAsia="微軟正黑體" w:hAnsi="Citroen Type"/>
                          <w:sz w:val="18"/>
                          <w:szCs w:val="18"/>
                        </w:rPr>
                        <w:br/>
                      </w:r>
                      <w:r w:rsidRPr="00AD7F76">
                        <w:rPr>
                          <w:rFonts w:ascii="Citroen Type" w:eastAsia="微軟正黑體" w:hAnsi="Citroen Type" w:cs="微軟正黑體"/>
                          <w:sz w:val="18"/>
                          <w:szCs w:val="18"/>
                          <w:lang w:eastAsia="zh-TW"/>
                        </w:rPr>
                        <w:t>公關處</w:t>
                      </w:r>
                      <w:r w:rsidRPr="00AD7F76">
                        <w:rPr>
                          <w:rFonts w:ascii="Citroen Type" w:eastAsia="微軟正黑體" w:hAnsi="Citroen Type" w:cs="微軟正黑體"/>
                          <w:sz w:val="18"/>
                          <w:szCs w:val="18"/>
                          <w:lang w:eastAsia="zh-TW"/>
                        </w:rPr>
                        <w:t xml:space="preserve"> </w:t>
                      </w:r>
                      <w:r w:rsidRPr="00AD7F76">
                        <w:rPr>
                          <w:rFonts w:ascii="Citroen Type" w:eastAsia="微軟正黑體" w:hAnsi="Citroen Type" w:cs="微軟正黑體"/>
                          <w:sz w:val="18"/>
                          <w:szCs w:val="18"/>
                          <w:lang w:eastAsia="zh-TW"/>
                        </w:rPr>
                        <w:t>處長</w:t>
                      </w:r>
                      <w:r w:rsidR="00604F68" w:rsidRPr="00AD7F76">
                        <w:rPr>
                          <w:rFonts w:ascii="Citroen Type" w:eastAsia="微軟正黑體" w:hAnsi="Citroen Type"/>
                          <w:sz w:val="18"/>
                          <w:szCs w:val="18"/>
                        </w:rPr>
                        <w:br/>
                      </w:r>
                      <w:r w:rsidR="00604F68" w:rsidRPr="00AD7F76">
                        <w:rPr>
                          <w:rFonts w:ascii="Citroen Type" w:eastAsia="微軟正黑體" w:hAnsi="Citroen Type"/>
                          <w:sz w:val="18"/>
                          <w:szCs w:val="18"/>
                        </w:rPr>
                        <w:br/>
                      </w:r>
                      <w:r w:rsidRPr="00AD7F76">
                        <w:rPr>
                          <w:rFonts w:ascii="Citroen Type" w:eastAsia="微軟正黑體" w:hAnsi="Citroen Type"/>
                          <w:caps/>
                          <w:sz w:val="18"/>
                          <w:szCs w:val="18"/>
                        </w:rPr>
                        <w:t>sara.su@</w:t>
                      </w:r>
                      <w:r w:rsidR="00CF5D98">
                        <w:rPr>
                          <w:rFonts w:ascii="Citroen Type" w:eastAsia="微軟正黑體" w:hAnsi="Citroen Type" w:hint="eastAsia"/>
                          <w:caps/>
                          <w:sz w:val="18"/>
                          <w:szCs w:val="18"/>
                          <w:lang w:eastAsia="zh-TW"/>
                        </w:rPr>
                        <w:t>PGU</w:t>
                      </w:r>
                      <w:r w:rsidRPr="00AD7F76">
                        <w:rPr>
                          <w:rFonts w:ascii="Citroen Type" w:eastAsia="微軟正黑體" w:hAnsi="Citroen Type"/>
                          <w:caps/>
                          <w:sz w:val="18"/>
                          <w:szCs w:val="18"/>
                        </w:rPr>
                        <w:t>.com.tw</w:t>
                      </w:r>
                    </w:p>
                    <w:p w14:paraId="0412F7A9" w14:textId="3F63D1FE" w:rsidR="002B1740" w:rsidRPr="00AD7F76" w:rsidRDefault="00EA0D84" w:rsidP="00EA0D84">
                      <w:pPr>
                        <w:pStyle w:val="BasicParagraph"/>
                        <w:suppressAutoHyphens/>
                        <w:rPr>
                          <w:rFonts w:ascii="Citroen Type" w:eastAsia="微軟正黑體" w:hAnsi="Citroen Type" w:cs="CitroenTypeBeta 22 03 01"/>
                          <w:sz w:val="18"/>
                          <w:szCs w:val="18"/>
                        </w:rPr>
                      </w:pPr>
                      <w:r w:rsidRPr="00AD7F76">
                        <w:rPr>
                          <w:rFonts w:ascii="Citroen Type" w:eastAsia="微軟正黑體" w:hAnsi="Citroen Type"/>
                          <w:caps/>
                          <w:sz w:val="18"/>
                          <w:szCs w:val="18"/>
                        </w:rPr>
                        <w:t>Tel: (02)8792-6609#301     Fax: (02)8792-8807     Mobile: 0922-327-057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0097324" w14:textId="1135DEB1" w:rsidR="00EB2F39" w:rsidRPr="00664A7A" w:rsidRDefault="00EB2F39" w:rsidP="003A61B3">
      <w:pPr>
        <w:ind w:left="0"/>
        <w:rPr>
          <w:rFonts w:ascii="CitroenTypeBeta 22 03 01" w:hAnsi="CitroenTypeBeta 22 03 01"/>
          <w:sz w:val="18"/>
          <w:szCs w:val="18"/>
        </w:rPr>
      </w:pPr>
    </w:p>
    <w:p w14:paraId="0F40B4A1" w14:textId="130EBAB7" w:rsidR="00EB2F39" w:rsidRPr="00664A7A" w:rsidRDefault="006F3B01" w:rsidP="003A61B3">
      <w:pPr>
        <w:ind w:left="0"/>
        <w:rPr>
          <w:rFonts w:ascii="CitroenTypeBeta 22 03 01" w:hAnsi="CitroenTypeBeta 22 03 01"/>
          <w:sz w:val="18"/>
          <w:szCs w:val="18"/>
        </w:rPr>
      </w:pPr>
      <w:r w:rsidRPr="00664A7A">
        <w:rPr>
          <w:rFonts w:ascii="CitroenTypeBeta 22 03 01" w:hAnsi="CitroenTypeBeta 22 03 01"/>
          <w:sz w:val="18"/>
          <w:szCs w:val="18"/>
        </w:rPr>
        <w:t xml:space="preserve"> </w:t>
      </w:r>
    </w:p>
    <w:p w14:paraId="0DE904F9" w14:textId="77777777" w:rsidR="00A30527" w:rsidRPr="00664A7A" w:rsidRDefault="00A30527" w:rsidP="00216E6F">
      <w:pPr>
        <w:ind w:left="0"/>
        <w:rPr>
          <w:rFonts w:ascii="CitroenTypeBeta 22 03 01" w:hAnsi="CitroenTypeBeta 22 03 01"/>
          <w:sz w:val="18"/>
          <w:szCs w:val="18"/>
        </w:rPr>
      </w:pPr>
    </w:p>
    <w:p w14:paraId="5119BA8C" w14:textId="272B6FD9" w:rsidR="00216E6F" w:rsidRPr="00664A7A" w:rsidRDefault="00216E6F" w:rsidP="00CB67F8">
      <w:pPr>
        <w:ind w:left="0"/>
        <w:rPr>
          <w:rFonts w:ascii="CitroenTypeBeta 22 03 01" w:hAnsi="CitroenTypeBeta 22 03 01"/>
          <w:sz w:val="18"/>
          <w:szCs w:val="18"/>
        </w:rPr>
      </w:pPr>
    </w:p>
    <w:p w14:paraId="73FBA5CE" w14:textId="7BB1FED4" w:rsidR="00212F1C" w:rsidRDefault="00212F1C" w:rsidP="003A61B3">
      <w:pPr>
        <w:ind w:left="0"/>
        <w:rPr>
          <w:rFonts w:ascii="CitroenTypeBeta 22 03 01" w:hAnsi="CitroenTypeBeta 22 03 01"/>
          <w:sz w:val="18"/>
          <w:szCs w:val="18"/>
        </w:rPr>
      </w:pPr>
    </w:p>
    <w:p w14:paraId="208BCD06" w14:textId="74CAB9FE" w:rsidR="00101601" w:rsidRPr="00101601" w:rsidRDefault="00101601" w:rsidP="00101601">
      <w:pPr>
        <w:rPr>
          <w:rFonts w:ascii="CitroenTypeBeta 22 03 01" w:hAnsi="CitroenTypeBeta 22 03 01"/>
          <w:sz w:val="18"/>
          <w:szCs w:val="18"/>
        </w:rPr>
      </w:pPr>
    </w:p>
    <w:p w14:paraId="204E2B41" w14:textId="71DE1854" w:rsidR="00101601" w:rsidRPr="00101601" w:rsidRDefault="00101601" w:rsidP="00101601">
      <w:pPr>
        <w:rPr>
          <w:rFonts w:ascii="CitroenTypeBeta 22 03 01" w:hAnsi="CitroenTypeBeta 22 03 01"/>
          <w:sz w:val="18"/>
          <w:szCs w:val="18"/>
        </w:rPr>
      </w:pPr>
    </w:p>
    <w:p w14:paraId="0F978989" w14:textId="1FEDCB58" w:rsidR="00101601" w:rsidRPr="00101601" w:rsidRDefault="00CE0AF7" w:rsidP="00CE0AF7">
      <w:pPr>
        <w:ind w:left="0"/>
        <w:rPr>
          <w:rFonts w:ascii="CitroenTypeBeta 22 03 01" w:hAnsi="CitroenTypeBeta 22 03 01"/>
          <w:sz w:val="18"/>
          <w:szCs w:val="18"/>
        </w:rPr>
      </w:pPr>
      <w:r w:rsidRPr="00664A7A">
        <w:rPr>
          <w:rFonts w:ascii="CitroenTypeBeta 22 03 01" w:hAnsi="CitroenTypeBeta 22 03 01"/>
          <w:noProof/>
          <w:sz w:val="18"/>
          <w:szCs w:val="18"/>
          <w:lang w:val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8557DA2" wp14:editId="4456D943">
                <wp:simplePos x="0" y="0"/>
                <wp:positionH relativeFrom="margin">
                  <wp:align>left</wp:align>
                </wp:positionH>
                <wp:positionV relativeFrom="paragraph">
                  <wp:posOffset>818564</wp:posOffset>
                </wp:positionV>
                <wp:extent cx="5936615" cy="1242060"/>
                <wp:effectExtent l="0" t="0" r="0" b="0"/>
                <wp:wrapSquare wrapText="bothSides"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6615" cy="1242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83F634" w14:textId="77777777" w:rsidR="00101601" w:rsidRPr="00AD7F76" w:rsidRDefault="00101601" w:rsidP="00101601">
                            <w:pPr>
                              <w:ind w:left="0"/>
                              <w:jc w:val="left"/>
                              <w:rPr>
                                <w:rFonts w:ascii="Citroen Type" w:eastAsia="微軟正黑體" w:hAnsi="Citroen Type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D7F76">
                              <w:rPr>
                                <w:rFonts w:ascii="Citroen Type" w:eastAsia="微軟正黑體" w:hAnsi="Citroen Type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CITRO</w:t>
                            </w:r>
                            <w:r w:rsidRPr="00AD7F76">
                              <w:rPr>
                                <w:rFonts w:ascii="Citroen Type" w:eastAsia="微軟正黑體" w:hAnsi="Citroen Type" w:cs="Calibr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Ë</w:t>
                            </w:r>
                            <w:r w:rsidRPr="00AD7F76">
                              <w:rPr>
                                <w:rFonts w:ascii="Citroen Type" w:eastAsia="微軟正黑體" w:hAnsi="Citroen Type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N </w:t>
                            </w:r>
                            <w:r w:rsidRPr="00AD7F76">
                              <w:rPr>
                                <w:rFonts w:ascii="Citroen Type" w:eastAsia="微軟正黑體" w:hAnsi="Citroen Type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品牌故事</w:t>
                            </w:r>
                          </w:p>
                          <w:p w14:paraId="388913E4" w14:textId="77777777" w:rsidR="00101601" w:rsidRPr="00AD7F76" w:rsidRDefault="00101601" w:rsidP="00101601">
                            <w:pPr>
                              <w:ind w:left="0"/>
                              <w:jc w:val="left"/>
                              <w:rPr>
                                <w:rFonts w:ascii="Citroen Type" w:eastAsia="微軟正黑體" w:hAnsi="Citroen Type" w:cs="CitroenTypeBeta 22 03 01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7DCCD3FD" w14:textId="77777777" w:rsidR="00101601" w:rsidRPr="00AD7F76" w:rsidRDefault="00101601" w:rsidP="00101601">
                            <w:pPr>
                              <w:ind w:left="0"/>
                              <w:jc w:val="left"/>
                              <w:rPr>
                                <w:rFonts w:ascii="Citroen Type" w:eastAsia="微軟正黑體" w:hAnsi="Citroen Type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AD7F76">
                              <w:rPr>
                                <w:rFonts w:ascii="Citroen Type" w:eastAsia="微軟正黑體" w:hAnsi="Citroen Type"/>
                                <w:color w:val="000000" w:themeColor="text1"/>
                                <w:sz w:val="16"/>
                                <w:szCs w:val="16"/>
                              </w:rPr>
                              <w:t>創立於</w:t>
                            </w:r>
                            <w:r w:rsidRPr="00AD7F76">
                              <w:rPr>
                                <w:rFonts w:ascii="Citroen Type" w:eastAsia="微軟正黑體" w:hAnsi="Citroen Type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1919 </w:t>
                            </w:r>
                            <w:r w:rsidRPr="00AD7F76">
                              <w:rPr>
                                <w:rFonts w:ascii="Citroen Type" w:eastAsia="微軟正黑體" w:hAnsi="Citroen Type"/>
                                <w:color w:val="000000" w:themeColor="text1"/>
                                <w:sz w:val="16"/>
                                <w:szCs w:val="16"/>
                              </w:rPr>
                              <w:t>年，源自法國的</w:t>
                            </w:r>
                            <w:r w:rsidRPr="00AD7F76">
                              <w:rPr>
                                <w:rFonts w:ascii="Citroen Type" w:eastAsia="微軟正黑體" w:hAnsi="Citroen Type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CITROËN </w:t>
                            </w:r>
                            <w:r w:rsidRPr="00AD7F76">
                              <w:rPr>
                                <w:rFonts w:ascii="Citroen Type" w:eastAsia="微軟正黑體" w:hAnsi="Citroen Type"/>
                                <w:color w:val="000000" w:themeColor="text1"/>
                                <w:sz w:val="16"/>
                                <w:szCs w:val="16"/>
                              </w:rPr>
                              <w:t>雪鐵龍汽車，動感與極具創意的法式造車工藝不僅為汽車帶來許多新穎設計，引領開創全球車壇嶄新紀元，更以創新造車思維，體貼全車乘員乘車體驗，持續製造高舒適性乘坐車款。</w:t>
                            </w:r>
                          </w:p>
                          <w:p w14:paraId="35ED79A9" w14:textId="77777777" w:rsidR="00101601" w:rsidRPr="00AD7F76" w:rsidRDefault="00101601" w:rsidP="00101601">
                            <w:pPr>
                              <w:ind w:left="0"/>
                              <w:jc w:val="left"/>
                              <w:rPr>
                                <w:rFonts w:ascii="Citroen Type" w:eastAsia="微軟正黑體" w:hAnsi="Citroen Type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72611FD5" w14:textId="77777777" w:rsidR="00101601" w:rsidRPr="00AD7F76" w:rsidRDefault="00101601" w:rsidP="00101601">
                            <w:pPr>
                              <w:ind w:left="0"/>
                              <w:jc w:val="left"/>
                              <w:rPr>
                                <w:rFonts w:ascii="Citroen Type" w:eastAsia="微軟正黑體" w:hAnsi="Citroen Type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AD7F76">
                              <w:rPr>
                                <w:rFonts w:ascii="Citroen Type" w:eastAsia="微軟正黑體" w:hAnsi="Citroen Type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CITROËN </w:t>
                            </w:r>
                            <w:r w:rsidRPr="00AD7F76">
                              <w:rPr>
                                <w:rFonts w:ascii="Citroen Type" w:eastAsia="微軟正黑體" w:hAnsi="Citroen Type"/>
                                <w:color w:val="000000" w:themeColor="text1"/>
                                <w:sz w:val="16"/>
                                <w:szCs w:val="16"/>
                              </w:rPr>
                              <w:t>傲視車壇的獨到車格，完美演繹前衛時尚與創新科技的法式造車工藝，成就世界頂尖汽車品牌，於全球</w:t>
                            </w:r>
                            <w:r w:rsidRPr="00AD7F76">
                              <w:rPr>
                                <w:rFonts w:ascii="Citroen Type" w:eastAsia="微軟正黑體" w:hAnsi="Citroen Type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101 </w:t>
                            </w:r>
                            <w:r w:rsidRPr="00AD7F76">
                              <w:rPr>
                                <w:rFonts w:ascii="Citroen Type" w:eastAsia="微軟正黑體" w:hAnsi="Citroen Type"/>
                                <w:color w:val="000000" w:themeColor="text1"/>
                                <w:sz w:val="16"/>
                                <w:szCs w:val="16"/>
                              </w:rPr>
                              <w:t>個國家，擁有超過</w:t>
                            </w:r>
                            <w:r w:rsidRPr="00AD7F76">
                              <w:rPr>
                                <w:rFonts w:ascii="Citroen Type" w:eastAsia="微軟正黑體" w:hAnsi="Citroen Type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6,200 </w:t>
                            </w:r>
                            <w:r w:rsidRPr="00AD7F76">
                              <w:rPr>
                                <w:rFonts w:ascii="Citroen Type" w:eastAsia="微軟正黑體" w:hAnsi="Citroen Type"/>
                                <w:color w:val="000000" w:themeColor="text1"/>
                                <w:sz w:val="16"/>
                                <w:szCs w:val="16"/>
                              </w:rPr>
                              <w:t>個經銷點，提供消費者優異的高品質服務。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57DA2" id="Zone de texte 22" o:spid="_x0000_s1027" type="#_x0000_t202" style="position:absolute;left:0;text-align:left;margin-left:0;margin-top:64.45pt;width:467.45pt;height:97.8pt;z-index: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" filled="f" stroked="f" strokeweight=".5pt">
                <v:textbox>
                  <w:txbxContent>
                    <w:p w14:paraId="4383F634" w14:textId="77777777" w:rsidR="00101601" w:rsidRPr="00AD7F76" w:rsidRDefault="00101601" w:rsidP="00101601">
                      <w:pPr>
                        <w:ind w:left="0"/>
                        <w:jc w:val="left"/>
                        <w:rPr>
                          <w:rFonts w:ascii="Citroen Type" w:eastAsia="微軟正黑體" w:hAnsi="Citroen Type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AD7F76">
                        <w:rPr>
                          <w:rFonts w:ascii="Citroen Type" w:eastAsia="微軟正黑體" w:hAnsi="Citroen Type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CITRO</w:t>
                      </w:r>
                      <w:r w:rsidRPr="00AD7F76">
                        <w:rPr>
                          <w:rFonts w:ascii="Citroen Type" w:eastAsia="微軟正黑體" w:hAnsi="Citroen Type" w:cs="Calibr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Ë</w:t>
                      </w:r>
                      <w:r w:rsidRPr="00AD7F76">
                        <w:rPr>
                          <w:rFonts w:ascii="Citroen Type" w:eastAsia="微軟正黑體" w:hAnsi="Citroen Type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N </w:t>
                      </w:r>
                      <w:r w:rsidRPr="00AD7F76">
                        <w:rPr>
                          <w:rFonts w:ascii="Citroen Type" w:eastAsia="微軟正黑體" w:hAnsi="Citroen Type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品牌故事</w:t>
                      </w:r>
                    </w:p>
                    <w:p w14:paraId="388913E4" w14:textId="77777777" w:rsidR="00101601" w:rsidRPr="00AD7F76" w:rsidRDefault="00101601" w:rsidP="00101601">
                      <w:pPr>
                        <w:ind w:left="0"/>
                        <w:jc w:val="left"/>
                        <w:rPr>
                          <w:rFonts w:ascii="Citroen Type" w:eastAsia="微軟正黑體" w:hAnsi="Citroen Type" w:cs="CitroenTypeBeta 22 03 01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7DCCD3FD" w14:textId="77777777" w:rsidR="00101601" w:rsidRPr="00AD7F76" w:rsidRDefault="00101601" w:rsidP="00101601">
                      <w:pPr>
                        <w:ind w:left="0"/>
                        <w:jc w:val="left"/>
                        <w:rPr>
                          <w:rFonts w:ascii="Citroen Type" w:eastAsia="微軟正黑體" w:hAnsi="Citroen Type"/>
                          <w:color w:val="000000" w:themeColor="text1"/>
                          <w:sz w:val="16"/>
                          <w:szCs w:val="16"/>
                        </w:rPr>
                      </w:pPr>
                      <w:r w:rsidRPr="00AD7F76">
                        <w:rPr>
                          <w:rFonts w:ascii="Citroen Type" w:eastAsia="微軟正黑體" w:hAnsi="Citroen Type"/>
                          <w:color w:val="000000" w:themeColor="text1"/>
                          <w:sz w:val="16"/>
                          <w:szCs w:val="16"/>
                        </w:rPr>
                        <w:t>創立於</w:t>
                      </w:r>
                      <w:r w:rsidRPr="00AD7F76">
                        <w:rPr>
                          <w:rFonts w:ascii="Citroen Type" w:eastAsia="微軟正黑體" w:hAnsi="Citroen Type"/>
                          <w:color w:val="000000" w:themeColor="text1"/>
                          <w:sz w:val="16"/>
                          <w:szCs w:val="16"/>
                        </w:rPr>
                        <w:t xml:space="preserve"> 1919 </w:t>
                      </w:r>
                      <w:r w:rsidRPr="00AD7F76">
                        <w:rPr>
                          <w:rFonts w:ascii="Citroen Type" w:eastAsia="微軟正黑體" w:hAnsi="Citroen Type"/>
                          <w:color w:val="000000" w:themeColor="text1"/>
                          <w:sz w:val="16"/>
                          <w:szCs w:val="16"/>
                        </w:rPr>
                        <w:t>年，源自法國的</w:t>
                      </w:r>
                      <w:r w:rsidRPr="00AD7F76">
                        <w:rPr>
                          <w:rFonts w:ascii="Citroen Type" w:eastAsia="微軟正黑體" w:hAnsi="Citroen Type"/>
                          <w:color w:val="000000" w:themeColor="text1"/>
                          <w:sz w:val="16"/>
                          <w:szCs w:val="16"/>
                        </w:rPr>
                        <w:t xml:space="preserve"> CITROËN </w:t>
                      </w:r>
                      <w:r w:rsidRPr="00AD7F76">
                        <w:rPr>
                          <w:rFonts w:ascii="Citroen Type" w:eastAsia="微軟正黑體" w:hAnsi="Citroen Type"/>
                          <w:color w:val="000000" w:themeColor="text1"/>
                          <w:sz w:val="16"/>
                          <w:szCs w:val="16"/>
                        </w:rPr>
                        <w:t>雪鐵龍汽車，動感與極具創意的法式造車工藝不僅為汽車帶來許多新穎設計，引領開創全球車壇嶄新紀元，更以創新造車思維，體貼全車乘員乘車體驗，持續製造高舒適性乘坐車款。</w:t>
                      </w:r>
                    </w:p>
                    <w:p w14:paraId="35ED79A9" w14:textId="77777777" w:rsidR="00101601" w:rsidRPr="00AD7F76" w:rsidRDefault="00101601" w:rsidP="00101601">
                      <w:pPr>
                        <w:ind w:left="0"/>
                        <w:jc w:val="left"/>
                        <w:rPr>
                          <w:rFonts w:ascii="Citroen Type" w:eastAsia="微軟正黑體" w:hAnsi="Citroen Type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72611FD5" w14:textId="77777777" w:rsidR="00101601" w:rsidRPr="00AD7F76" w:rsidRDefault="00101601" w:rsidP="00101601">
                      <w:pPr>
                        <w:ind w:left="0"/>
                        <w:jc w:val="left"/>
                        <w:rPr>
                          <w:rFonts w:ascii="Citroen Type" w:eastAsia="微軟正黑體" w:hAnsi="Citroen Type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AD7F76">
                        <w:rPr>
                          <w:rFonts w:ascii="Citroen Type" w:eastAsia="微軟正黑體" w:hAnsi="Citroen Type"/>
                          <w:color w:val="000000" w:themeColor="text1"/>
                          <w:sz w:val="16"/>
                          <w:szCs w:val="16"/>
                        </w:rPr>
                        <w:t xml:space="preserve">CITROËN </w:t>
                      </w:r>
                      <w:r w:rsidRPr="00AD7F76">
                        <w:rPr>
                          <w:rFonts w:ascii="Citroen Type" w:eastAsia="微軟正黑體" w:hAnsi="Citroen Type"/>
                          <w:color w:val="000000" w:themeColor="text1"/>
                          <w:sz w:val="16"/>
                          <w:szCs w:val="16"/>
                        </w:rPr>
                        <w:t>傲視車壇的獨到車格，完美演繹前衛時尚與創新科技的法式造車工藝，成就世界頂尖汽車品牌，於全球</w:t>
                      </w:r>
                      <w:r w:rsidRPr="00AD7F76">
                        <w:rPr>
                          <w:rFonts w:ascii="Citroen Type" w:eastAsia="微軟正黑體" w:hAnsi="Citroen Type"/>
                          <w:color w:val="000000" w:themeColor="text1"/>
                          <w:sz w:val="16"/>
                          <w:szCs w:val="16"/>
                        </w:rPr>
                        <w:t xml:space="preserve"> 101 </w:t>
                      </w:r>
                      <w:r w:rsidRPr="00AD7F76">
                        <w:rPr>
                          <w:rFonts w:ascii="Citroen Type" w:eastAsia="微軟正黑體" w:hAnsi="Citroen Type"/>
                          <w:color w:val="000000" w:themeColor="text1"/>
                          <w:sz w:val="16"/>
                          <w:szCs w:val="16"/>
                        </w:rPr>
                        <w:t>個國家，擁有超過</w:t>
                      </w:r>
                      <w:r w:rsidRPr="00AD7F76">
                        <w:rPr>
                          <w:rFonts w:ascii="Citroen Type" w:eastAsia="微軟正黑體" w:hAnsi="Citroen Type"/>
                          <w:color w:val="000000" w:themeColor="text1"/>
                          <w:sz w:val="16"/>
                          <w:szCs w:val="16"/>
                        </w:rPr>
                        <w:t xml:space="preserve"> 6,200 </w:t>
                      </w:r>
                      <w:r w:rsidRPr="00AD7F76">
                        <w:rPr>
                          <w:rFonts w:ascii="Citroen Type" w:eastAsia="微軟正黑體" w:hAnsi="Citroen Type"/>
                          <w:color w:val="000000" w:themeColor="text1"/>
                          <w:sz w:val="16"/>
                          <w:szCs w:val="16"/>
                        </w:rPr>
                        <w:t>個經銷點，提供消費者優異的高品質服務。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01601" w:rsidRPr="00101601" w:rsidSect="009030E8"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1655" w:right="985" w:bottom="2268" w:left="175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C3FFB2" w14:textId="77777777" w:rsidR="009030E8" w:rsidRDefault="009030E8" w:rsidP="00763B6B">
      <w:r>
        <w:separator/>
      </w:r>
    </w:p>
  </w:endnote>
  <w:endnote w:type="continuationSeparator" w:id="0">
    <w:p w14:paraId="7CF298A7" w14:textId="77777777" w:rsidR="009030E8" w:rsidRDefault="009030E8" w:rsidP="00763B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Regular r:id="rId1" w:fontKey="{CF14D1C9-D50B-4E2E-A5D9-FBAE0EE80F26}"/>
  </w:font>
  <w:font w:name="Citroen">
    <w:altName w:val="Calibri"/>
    <w:panose1 w:val="02000000000000000000"/>
    <w:charset w:val="00"/>
    <w:family w:val="auto"/>
    <w:pitch w:val="variable"/>
    <w:sig w:usb0="A00000AF" w:usb1="5000204A" w:usb2="00000000" w:usb3="00000000" w:csb0="0000009B" w:csb1="00000000"/>
    <w:embedRegular r:id="rId2" w:fontKey="{9731FEC9-68A8-4C57-8BDA-566C26AB3114}"/>
    <w:embedBold r:id="rId3" w:fontKey="{02877850-6C84-47E0-8812-348A2746100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itroen Light">
    <w:altName w:val="Calibri"/>
    <w:panose1 w:val="02000000000000000000"/>
    <w:charset w:val="00"/>
    <w:family w:val="auto"/>
    <w:pitch w:val="variable"/>
    <w:sig w:usb0="A00000AF" w:usb1="5000204A" w:usb2="00000000" w:usb3="00000000" w:csb0="0000009B" w:csb1="00000000"/>
    <w:embedRegular r:id="rId4" w:fontKey="{FCDB4E78-EFC8-4193-8A39-C1BCBA4AF3C4}"/>
  </w:font>
  <w:font w:name="Lucida Grande">
    <w:altName w:val="Segoe UI"/>
    <w:charset w:val="00"/>
    <w:family w:val="auto"/>
    <w:pitch w:val="variable"/>
    <w:sig w:usb0="00000003" w:usb1="00000000" w:usb2="00000000" w:usb3="00000000" w:csb0="00000001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itroen Type">
    <w:altName w:val="Calibri"/>
    <w:panose1 w:val="00000000000000000000"/>
    <w:charset w:val="00"/>
    <w:family w:val="auto"/>
    <w:pitch w:val="variable"/>
    <w:sig w:usb0="80000027" w:usb1="00000062" w:usb2="00000000" w:usb3="00000000" w:csb0="00000001" w:csb1="00000000"/>
    <w:embedRegular r:id="rId5" w:fontKey="{179B6F1D-4D98-4016-A5CB-5400F4A7DC63}"/>
    <w:embedBold r:id="rId6" w:fontKey="{63B54ED6-8C01-426D-A13A-73D7E91E55C4}"/>
    <w:embedBoldItalic r:id="rId7" w:fontKey="{DB2C16BF-120C-4F47-BDD5-95EBD5DC12C8}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8" w:subsetted="1" w:fontKey="{DEF6BD04-65ED-4BC9-A629-842E56D5AD87}"/>
    <w:embedBold r:id="rId9" w:subsetted="1" w:fontKey="{7B4D8A01-01C0-44BC-A03A-F55D0780C1F3}"/>
    <w:embedBoldItalic r:id="rId10" w:subsetted="1" w:fontKey="{953C82CB-EB23-403B-B89D-7287028EFEE5}"/>
  </w:font>
  <w:font w:name="CitroenTypeBeta 22 03 01">
    <w:altName w:val="Calibri"/>
    <w:panose1 w:val="00000000000000000000"/>
    <w:charset w:val="00"/>
    <w:family w:val="modern"/>
    <w:notTrueType/>
    <w:pitch w:val="variable"/>
    <w:sig w:usb0="80000027" w:usb1="00000062" w:usb2="00000000" w:usb3="00000000" w:csb0="000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Bold r:id="rId11" w:fontKey="{91120E83-5FD2-477E-BCEE-EC6CD147B717}"/>
  </w:font>
  <w:font w:name="CitroenTypeBeta 22 03 01 Bold">
    <w:altName w:val="Calibri"/>
    <w:panose1 w:val="00000000000000000000"/>
    <w:charset w:val="00"/>
    <w:family w:val="modern"/>
    <w:notTrueType/>
    <w:pitch w:val="variable"/>
    <w:sig w:usb0="80000027" w:usb1="00000062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09C3A2" w14:textId="2D6A2206" w:rsidR="000C3CAC" w:rsidRPr="00E5578E" w:rsidRDefault="002B186A" w:rsidP="000C3CAC">
    <w:pPr>
      <w:pStyle w:val="Pieddepage2"/>
    </w:pPr>
    <w:r>
      <w:rPr>
        <w:lang w:val="fr-FR"/>
      </w:rPr>
      <w:drawing>
        <wp:anchor distT="0" distB="0" distL="114300" distR="114300" simplePos="0" relativeHeight="251664384" behindDoc="0" locked="0" layoutInCell="1" allowOverlap="1" wp14:anchorId="5BA81333" wp14:editId="4D73F7DD">
          <wp:simplePos x="0" y="0"/>
          <wp:positionH relativeFrom="margin">
            <wp:posOffset>-146050</wp:posOffset>
          </wp:positionH>
          <wp:positionV relativeFrom="paragraph">
            <wp:posOffset>-390525</wp:posOffset>
          </wp:positionV>
          <wp:extent cx="908050" cy="453390"/>
          <wp:effectExtent l="0" t="0" r="0" b="0"/>
          <wp:wrapSquare wrapText="bothSides"/>
          <wp:docPr id="496" name="Image 4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08050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AA2EB8D" w14:textId="77777777" w:rsidR="005460D1" w:rsidRPr="000C3CAC" w:rsidRDefault="005460D1" w:rsidP="000C3CA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05F916" w14:textId="47E178F8" w:rsidR="000C3CAC" w:rsidRDefault="00FB035F" w:rsidP="00EE3A6D">
    <w:pPr>
      <w:pStyle w:val="Pieddepage2"/>
    </w:pPr>
    <w:r>
      <w:rPr>
        <w:lang w:val="fr-FR"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2FEA8B73" wp14:editId="7D8EE24A">
              <wp:simplePos x="0" y="0"/>
              <wp:positionH relativeFrom="column">
                <wp:posOffset>2568575</wp:posOffset>
              </wp:positionH>
              <wp:positionV relativeFrom="paragraph">
                <wp:posOffset>-556895</wp:posOffset>
              </wp:positionV>
              <wp:extent cx="3323590" cy="1404620"/>
              <wp:effectExtent l="0" t="0" r="0" b="0"/>
              <wp:wrapSquare wrapText="bothSides"/>
              <wp:docPr id="20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2359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45F9442" w14:textId="77777777" w:rsidR="00EA0D84" w:rsidRPr="00EA0D84" w:rsidRDefault="00C1554B" w:rsidP="00EA0D84">
                          <w:pPr>
                            <w:spacing w:line="180" w:lineRule="exact"/>
                            <w:jc w:val="right"/>
                            <w:rPr>
                              <w:rFonts w:ascii="Citroen Type" w:eastAsia="微軟正黑體" w:hAnsi="Citroen Type"/>
                              <w:color w:val="7A97AB"/>
                              <w:sz w:val="16"/>
                              <w:szCs w:val="16"/>
                              <w:lang w:val="fr-FR"/>
                            </w:rPr>
                          </w:pPr>
                          <w:r w:rsidRPr="00EA0D84">
                            <w:rPr>
                              <w:rFonts w:ascii="Citroen Type" w:eastAsia="微軟正黑體" w:hAnsi="Citroen Type"/>
                              <w:b/>
                              <w:bCs/>
                              <w:color w:val="7A97AB"/>
                              <w:sz w:val="16"/>
                              <w:szCs w:val="16"/>
                              <w:lang w:val="fr-FR"/>
                            </w:rPr>
                            <w:t>C</w:t>
                          </w:r>
                          <w:r w:rsidR="00EA0D84" w:rsidRPr="00EA0D84">
                            <w:rPr>
                              <w:rFonts w:ascii="Citroen Type" w:eastAsia="微軟正黑體" w:hAnsi="Citroen Type"/>
                              <w:b/>
                              <w:bCs/>
                              <w:color w:val="7A97AB"/>
                              <w:sz w:val="16"/>
                              <w:szCs w:val="16"/>
                              <w:lang w:val="fr-FR"/>
                            </w:rPr>
                            <w:t>ITRO</w:t>
                          </w:r>
                          <w:r w:rsidR="00EA0D84" w:rsidRPr="00EA0D84">
                            <w:rPr>
                              <w:rFonts w:ascii="Citroen Type" w:eastAsia="微軟正黑體" w:hAnsi="Citroen Type" w:cs="Calibri"/>
                              <w:b/>
                              <w:bCs/>
                              <w:color w:val="7A97AB"/>
                              <w:sz w:val="16"/>
                              <w:szCs w:val="16"/>
                              <w:lang w:val="fr-FR"/>
                            </w:rPr>
                            <w:t>Ë</w:t>
                          </w:r>
                          <w:r w:rsidR="00EA0D84" w:rsidRPr="00EA0D84">
                            <w:rPr>
                              <w:rFonts w:ascii="Citroen Type" w:eastAsia="微軟正黑體" w:hAnsi="Citroen Type"/>
                              <w:b/>
                              <w:bCs/>
                              <w:color w:val="7A97AB"/>
                              <w:sz w:val="16"/>
                              <w:szCs w:val="16"/>
                              <w:lang w:val="fr-FR"/>
                            </w:rPr>
                            <w:t xml:space="preserve">N </w:t>
                          </w:r>
                          <w:r w:rsidR="00EA0D84" w:rsidRPr="00EA0D84">
                            <w:rPr>
                              <w:rFonts w:ascii="Citroen Type" w:eastAsia="微軟正黑體" w:hAnsi="Citroen Type"/>
                              <w:b/>
                              <w:bCs/>
                              <w:color w:val="7A97AB"/>
                              <w:sz w:val="16"/>
                              <w:szCs w:val="16"/>
                              <w:lang w:val="fr-FR"/>
                            </w:rPr>
                            <w:t>台灣總代理</w:t>
                          </w:r>
                          <w:r w:rsidR="00EA0D84" w:rsidRPr="00EA0D84">
                            <w:rPr>
                              <w:rFonts w:ascii="Citroen Type" w:eastAsia="微軟正黑體" w:hAnsi="Citroen Type"/>
                              <w:b/>
                              <w:bCs/>
                              <w:color w:val="7A97AB"/>
                              <w:sz w:val="16"/>
                              <w:szCs w:val="16"/>
                              <w:lang w:val="fr-FR"/>
                            </w:rPr>
                            <w:t xml:space="preserve"> </w:t>
                          </w:r>
                          <w:r w:rsidR="00EA0D84" w:rsidRPr="00EA0D84">
                            <w:rPr>
                              <w:rFonts w:ascii="Citroen Type" w:eastAsia="微軟正黑體" w:hAnsi="Citroen Type"/>
                              <w:b/>
                              <w:bCs/>
                              <w:color w:val="7A97AB"/>
                              <w:sz w:val="16"/>
                              <w:szCs w:val="16"/>
                              <w:lang w:val="fr-FR"/>
                            </w:rPr>
                            <w:t>寶嘉聯合</w:t>
                          </w:r>
                          <w:r w:rsidRPr="00EA0D84">
                            <w:rPr>
                              <w:rFonts w:ascii="Citroen Type" w:eastAsia="微軟正黑體" w:hAnsi="Citroen Type"/>
                              <w:color w:val="7A97AB"/>
                              <w:sz w:val="16"/>
                              <w:szCs w:val="16"/>
                              <w:lang w:val="fr-FR"/>
                            </w:rPr>
                            <w:br/>
                          </w:r>
                          <w:r w:rsidR="00EA0D84" w:rsidRPr="00EA0D84">
                            <w:rPr>
                              <w:rFonts w:ascii="Citroen Type" w:eastAsia="微軟正黑體" w:hAnsi="Citroen Type"/>
                              <w:color w:val="7A97AB"/>
                              <w:sz w:val="16"/>
                              <w:szCs w:val="16"/>
                              <w:lang w:val="fr-FR"/>
                            </w:rPr>
                            <w:t>114</w:t>
                          </w:r>
                          <w:r w:rsidR="00EA0D84" w:rsidRPr="00EA0D84">
                            <w:rPr>
                              <w:rFonts w:ascii="Citroen Type" w:eastAsia="微軟正黑體" w:hAnsi="Citroen Type"/>
                              <w:color w:val="7A97AB"/>
                              <w:sz w:val="16"/>
                              <w:szCs w:val="16"/>
                              <w:lang w:val="fr-FR"/>
                            </w:rPr>
                            <w:t>台北市</w:t>
                          </w:r>
                          <w:r w:rsidR="00EA0D84" w:rsidRPr="00EA0D84">
                            <w:rPr>
                              <w:rFonts w:ascii="Citroen Type" w:eastAsia="微軟正黑體" w:hAnsi="Citroen Type" w:cs="微軟正黑體"/>
                              <w:color w:val="7A97AB"/>
                              <w:sz w:val="16"/>
                              <w:szCs w:val="16"/>
                              <w:lang w:val="fr-FR"/>
                            </w:rPr>
                            <w:t>內</w:t>
                          </w:r>
                          <w:r w:rsidR="00EA0D84" w:rsidRPr="00EA0D84">
                            <w:rPr>
                              <w:rFonts w:ascii="Citroen Type" w:eastAsia="微軟正黑體" w:hAnsi="Citroen Type" w:cs="MS Mincho"/>
                              <w:color w:val="7A97AB"/>
                              <w:sz w:val="16"/>
                              <w:szCs w:val="16"/>
                              <w:lang w:val="fr-FR"/>
                            </w:rPr>
                            <w:t>湖區南京東路六段</w:t>
                          </w:r>
                          <w:r w:rsidR="00EA0D84" w:rsidRPr="00EA0D84">
                            <w:rPr>
                              <w:rFonts w:ascii="Citroen Type" w:eastAsia="微軟正黑體" w:hAnsi="Citroen Type"/>
                              <w:color w:val="7A97AB"/>
                              <w:sz w:val="16"/>
                              <w:szCs w:val="16"/>
                              <w:lang w:val="fr-FR"/>
                            </w:rPr>
                            <w:t>338</w:t>
                          </w:r>
                          <w:r w:rsidR="00EA0D84" w:rsidRPr="00EA0D84">
                            <w:rPr>
                              <w:rFonts w:ascii="Citroen Type" w:eastAsia="微軟正黑體" w:hAnsi="Citroen Type"/>
                              <w:color w:val="7A97AB"/>
                              <w:sz w:val="16"/>
                              <w:szCs w:val="16"/>
                              <w:lang w:val="fr-FR"/>
                            </w:rPr>
                            <w:t>號</w:t>
                          </w:r>
                          <w:r w:rsidR="00EA0D84" w:rsidRPr="00EA0D84">
                            <w:rPr>
                              <w:rFonts w:ascii="Citroen Type" w:eastAsia="微軟正黑體" w:hAnsi="Citroen Type"/>
                              <w:color w:val="7A97AB"/>
                              <w:sz w:val="16"/>
                              <w:szCs w:val="16"/>
                              <w:lang w:val="fr-FR"/>
                            </w:rPr>
                            <w:t xml:space="preserve">     </w:t>
                          </w:r>
                        </w:p>
                        <w:p w14:paraId="61731760" w14:textId="77777777" w:rsidR="00EA0D84" w:rsidRPr="00EA0D84" w:rsidRDefault="00EA0D84" w:rsidP="00EA0D84">
                          <w:pPr>
                            <w:spacing w:line="180" w:lineRule="exact"/>
                            <w:jc w:val="right"/>
                            <w:rPr>
                              <w:rFonts w:ascii="Citroen Type" w:eastAsia="微軟正黑體" w:hAnsi="Citroen Type"/>
                              <w:color w:val="7A97AB"/>
                              <w:sz w:val="16"/>
                              <w:szCs w:val="16"/>
                              <w:lang w:val="fr-FR"/>
                            </w:rPr>
                          </w:pPr>
                          <w:r w:rsidRPr="00EA0D84">
                            <w:rPr>
                              <w:rFonts w:ascii="Citroen Type" w:eastAsia="微軟正黑體" w:hAnsi="Citroen Type"/>
                              <w:color w:val="7A97AB"/>
                              <w:sz w:val="16"/>
                              <w:szCs w:val="16"/>
                              <w:lang w:val="fr-FR"/>
                            </w:rPr>
                            <w:t>電話：</w:t>
                          </w:r>
                          <w:r w:rsidRPr="00EA0D84">
                            <w:rPr>
                              <w:rFonts w:ascii="Citroen Type" w:eastAsia="微軟正黑體" w:hAnsi="Citroen Type"/>
                              <w:color w:val="7A97AB"/>
                              <w:sz w:val="16"/>
                              <w:szCs w:val="16"/>
                              <w:lang w:val="fr-FR"/>
                            </w:rPr>
                            <w:t xml:space="preserve">(02)8792-6609     </w:t>
                          </w:r>
                          <w:r w:rsidRPr="00EA0D84">
                            <w:rPr>
                              <w:rFonts w:ascii="Citroen Type" w:eastAsia="微軟正黑體" w:hAnsi="Citroen Type"/>
                              <w:color w:val="7A97AB"/>
                              <w:sz w:val="16"/>
                              <w:szCs w:val="16"/>
                              <w:lang w:val="fr-FR"/>
                            </w:rPr>
                            <w:t>傳真：</w:t>
                          </w:r>
                          <w:r w:rsidRPr="00EA0D84">
                            <w:rPr>
                              <w:rFonts w:ascii="Citroen Type" w:eastAsia="微軟正黑體" w:hAnsi="Citroen Type"/>
                              <w:color w:val="7A97AB"/>
                              <w:sz w:val="16"/>
                              <w:szCs w:val="16"/>
                              <w:lang w:val="fr-FR"/>
                            </w:rPr>
                            <w:t>(02)8792-8807</w:t>
                          </w:r>
                        </w:p>
                        <w:p w14:paraId="5BE297E3" w14:textId="589EDC37" w:rsidR="00201669" w:rsidRPr="00EA0D84" w:rsidRDefault="00201669" w:rsidP="00EA0D84">
                          <w:pPr>
                            <w:spacing w:line="180" w:lineRule="exact"/>
                            <w:jc w:val="right"/>
                            <w:rPr>
                              <w:rFonts w:ascii="Citroen Type" w:hAnsi="Citroen Type"/>
                              <w:color w:val="005F72"/>
                              <w:sz w:val="12"/>
                              <w:szCs w:val="12"/>
                              <w:lang w:val="fr-FR"/>
                            </w:rPr>
                          </w:pPr>
                          <w:r w:rsidRPr="00EA0D84">
                            <w:rPr>
                              <w:rFonts w:ascii="Citroen Type" w:eastAsia="微軟正黑體" w:hAnsi="Citroen Type"/>
                              <w:color w:val="005F72"/>
                              <w:sz w:val="12"/>
                              <w:szCs w:val="12"/>
                              <w:lang w:val="fr-FR"/>
                            </w:rPr>
                            <w:t>http:// www.</w:t>
                          </w:r>
                          <w:r w:rsidR="00EA0D84" w:rsidRPr="00EA0D84">
                            <w:rPr>
                              <w:rFonts w:ascii="Citroen Type" w:eastAsia="微軟正黑體" w:hAnsi="Citroen Type"/>
                              <w:color w:val="005F72"/>
                              <w:sz w:val="12"/>
                              <w:szCs w:val="12"/>
                              <w:lang w:val="fr-FR"/>
                            </w:rPr>
                            <w:t>c</w:t>
                          </w:r>
                          <w:r w:rsidRPr="00EA0D84">
                            <w:rPr>
                              <w:rFonts w:ascii="Citroen Type" w:eastAsia="微軟正黑體" w:hAnsi="Citroen Type"/>
                              <w:color w:val="005F72"/>
                              <w:sz w:val="12"/>
                              <w:szCs w:val="12"/>
                              <w:lang w:val="fr-FR"/>
                            </w:rPr>
                            <w:t>itro</w:t>
                          </w:r>
                          <w:r w:rsidR="00EA0D84" w:rsidRPr="00EA0D84">
                            <w:rPr>
                              <w:rFonts w:ascii="Citroen Type" w:eastAsia="微軟正黑體" w:hAnsi="Citroen Type" w:cs="微軟正黑體"/>
                              <w:color w:val="005F72"/>
                              <w:sz w:val="12"/>
                              <w:szCs w:val="12"/>
                              <w:lang w:val="fr-FR" w:eastAsia="zh-TW"/>
                            </w:rPr>
                            <w:t>e</w:t>
                          </w:r>
                          <w:r w:rsidRPr="00EA0D84">
                            <w:rPr>
                              <w:rFonts w:ascii="Citroen Type" w:eastAsia="微軟正黑體" w:hAnsi="Citroen Type"/>
                              <w:color w:val="005F72"/>
                              <w:sz w:val="12"/>
                              <w:szCs w:val="12"/>
                              <w:lang w:val="fr-FR"/>
                            </w:rPr>
                            <w:t>n.com</w:t>
                          </w:r>
                          <w:r w:rsidR="00EA0D84" w:rsidRPr="00EA0D84">
                            <w:rPr>
                              <w:rFonts w:ascii="Citroen Type" w:eastAsia="微軟正黑體" w:hAnsi="Citroen Type"/>
                              <w:color w:val="005F72"/>
                              <w:sz w:val="12"/>
                              <w:szCs w:val="12"/>
                              <w:lang w:val="fr-FR"/>
                            </w:rPr>
                            <w:t>.tw</w:t>
                          </w:r>
                        </w:p>
                        <w:p w14:paraId="1223B167" w14:textId="2CED10E4" w:rsidR="00FB035F" w:rsidRPr="00EA0D84" w:rsidRDefault="00FB035F" w:rsidP="00FB035F">
                          <w:pPr>
                            <w:spacing w:line="180" w:lineRule="exact"/>
                            <w:jc w:val="right"/>
                            <w:rPr>
                              <w:rFonts w:ascii="Citroen Type" w:hAnsi="Citroen Type"/>
                              <w:color w:val="7A97AB"/>
                              <w:sz w:val="18"/>
                              <w:szCs w:val="18"/>
                              <w:lang w:val="fr-F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FEA8B73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202.25pt;margin-top:-43.85pt;width:261.7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" filled="f" stroked="f">
              <v:textbox style="mso-fit-shape-to-text:t">
                <w:txbxContent>
                  <w:p w14:paraId="245F9442" w14:textId="77777777" w:rsidR="00EA0D84" w:rsidRPr="00EA0D84" w:rsidRDefault="00C1554B" w:rsidP="00EA0D84">
                    <w:pPr>
                      <w:spacing w:line="180" w:lineRule="exact"/>
                      <w:jc w:val="right"/>
                      <w:rPr>
                        <w:rFonts w:ascii="Citroen Type" w:eastAsia="微軟正黑體" w:hAnsi="Citroen Type"/>
                        <w:color w:val="7A97AB"/>
                        <w:sz w:val="16"/>
                        <w:szCs w:val="16"/>
                        <w:lang w:val="fr-FR"/>
                      </w:rPr>
                    </w:pPr>
                    <w:r w:rsidRPr="00EA0D84">
                      <w:rPr>
                        <w:rFonts w:ascii="Citroen Type" w:eastAsia="微軟正黑體" w:hAnsi="Citroen Type"/>
                        <w:b/>
                        <w:bCs/>
                        <w:color w:val="7A97AB"/>
                        <w:sz w:val="16"/>
                        <w:szCs w:val="16"/>
                        <w:lang w:val="fr-FR"/>
                      </w:rPr>
                      <w:t>C</w:t>
                    </w:r>
                    <w:r w:rsidR="00EA0D84" w:rsidRPr="00EA0D84">
                      <w:rPr>
                        <w:rFonts w:ascii="Citroen Type" w:eastAsia="微軟正黑體" w:hAnsi="Citroen Type"/>
                        <w:b/>
                        <w:bCs/>
                        <w:color w:val="7A97AB"/>
                        <w:sz w:val="16"/>
                        <w:szCs w:val="16"/>
                        <w:lang w:val="fr-FR"/>
                      </w:rPr>
                      <w:t>ITRO</w:t>
                    </w:r>
                    <w:r w:rsidR="00EA0D84" w:rsidRPr="00EA0D84">
                      <w:rPr>
                        <w:rFonts w:ascii="Citroen Type" w:eastAsia="微軟正黑體" w:hAnsi="Citroen Type" w:cs="Calibri"/>
                        <w:b/>
                        <w:bCs/>
                        <w:color w:val="7A97AB"/>
                        <w:sz w:val="16"/>
                        <w:szCs w:val="16"/>
                        <w:lang w:val="fr-FR"/>
                      </w:rPr>
                      <w:t>Ë</w:t>
                    </w:r>
                    <w:r w:rsidR="00EA0D84" w:rsidRPr="00EA0D84">
                      <w:rPr>
                        <w:rFonts w:ascii="Citroen Type" w:eastAsia="微軟正黑體" w:hAnsi="Citroen Type"/>
                        <w:b/>
                        <w:bCs/>
                        <w:color w:val="7A97AB"/>
                        <w:sz w:val="16"/>
                        <w:szCs w:val="16"/>
                        <w:lang w:val="fr-FR"/>
                      </w:rPr>
                      <w:t xml:space="preserve">N </w:t>
                    </w:r>
                    <w:r w:rsidR="00EA0D84" w:rsidRPr="00EA0D84">
                      <w:rPr>
                        <w:rFonts w:ascii="Citroen Type" w:eastAsia="微軟正黑體" w:hAnsi="Citroen Type"/>
                        <w:b/>
                        <w:bCs/>
                        <w:color w:val="7A97AB"/>
                        <w:sz w:val="16"/>
                        <w:szCs w:val="16"/>
                        <w:lang w:val="fr-FR"/>
                      </w:rPr>
                      <w:t>台灣總代理</w:t>
                    </w:r>
                    <w:r w:rsidR="00EA0D84" w:rsidRPr="00EA0D84">
                      <w:rPr>
                        <w:rFonts w:ascii="Citroen Type" w:eastAsia="微軟正黑體" w:hAnsi="Citroen Type"/>
                        <w:b/>
                        <w:bCs/>
                        <w:color w:val="7A97AB"/>
                        <w:sz w:val="16"/>
                        <w:szCs w:val="16"/>
                        <w:lang w:val="fr-FR"/>
                      </w:rPr>
                      <w:t xml:space="preserve"> </w:t>
                    </w:r>
                    <w:r w:rsidR="00EA0D84" w:rsidRPr="00EA0D84">
                      <w:rPr>
                        <w:rFonts w:ascii="Citroen Type" w:eastAsia="微軟正黑體" w:hAnsi="Citroen Type"/>
                        <w:b/>
                        <w:bCs/>
                        <w:color w:val="7A97AB"/>
                        <w:sz w:val="16"/>
                        <w:szCs w:val="16"/>
                        <w:lang w:val="fr-FR"/>
                      </w:rPr>
                      <w:t>寶嘉聯合</w:t>
                    </w:r>
                    <w:r w:rsidRPr="00EA0D84">
                      <w:rPr>
                        <w:rFonts w:ascii="Citroen Type" w:eastAsia="微軟正黑體" w:hAnsi="Citroen Type"/>
                        <w:color w:val="7A97AB"/>
                        <w:sz w:val="16"/>
                        <w:szCs w:val="16"/>
                        <w:lang w:val="fr-FR"/>
                      </w:rPr>
                      <w:br/>
                    </w:r>
                    <w:r w:rsidR="00EA0D84" w:rsidRPr="00EA0D84">
                      <w:rPr>
                        <w:rFonts w:ascii="Citroen Type" w:eastAsia="微軟正黑體" w:hAnsi="Citroen Type"/>
                        <w:color w:val="7A97AB"/>
                        <w:sz w:val="16"/>
                        <w:szCs w:val="16"/>
                        <w:lang w:val="fr-FR"/>
                      </w:rPr>
                      <w:t>114</w:t>
                    </w:r>
                    <w:r w:rsidR="00EA0D84" w:rsidRPr="00EA0D84">
                      <w:rPr>
                        <w:rFonts w:ascii="Citroen Type" w:eastAsia="微軟正黑體" w:hAnsi="Citroen Type"/>
                        <w:color w:val="7A97AB"/>
                        <w:sz w:val="16"/>
                        <w:szCs w:val="16"/>
                        <w:lang w:val="fr-FR"/>
                      </w:rPr>
                      <w:t>台北市</w:t>
                    </w:r>
                    <w:r w:rsidR="00EA0D84" w:rsidRPr="00EA0D84">
                      <w:rPr>
                        <w:rFonts w:ascii="Citroen Type" w:eastAsia="微軟正黑體" w:hAnsi="Citroen Type" w:cs="微軟正黑體"/>
                        <w:color w:val="7A97AB"/>
                        <w:sz w:val="16"/>
                        <w:szCs w:val="16"/>
                        <w:lang w:val="fr-FR"/>
                      </w:rPr>
                      <w:t>內</w:t>
                    </w:r>
                    <w:r w:rsidR="00EA0D84" w:rsidRPr="00EA0D84">
                      <w:rPr>
                        <w:rFonts w:ascii="Citroen Type" w:eastAsia="微軟正黑體" w:hAnsi="Citroen Type" w:cs="MS Mincho"/>
                        <w:color w:val="7A97AB"/>
                        <w:sz w:val="16"/>
                        <w:szCs w:val="16"/>
                        <w:lang w:val="fr-FR"/>
                      </w:rPr>
                      <w:t>湖區南京東路六段</w:t>
                    </w:r>
                    <w:r w:rsidR="00EA0D84" w:rsidRPr="00EA0D84">
                      <w:rPr>
                        <w:rFonts w:ascii="Citroen Type" w:eastAsia="微軟正黑體" w:hAnsi="Citroen Type"/>
                        <w:color w:val="7A97AB"/>
                        <w:sz w:val="16"/>
                        <w:szCs w:val="16"/>
                        <w:lang w:val="fr-FR"/>
                      </w:rPr>
                      <w:t>338</w:t>
                    </w:r>
                    <w:r w:rsidR="00EA0D84" w:rsidRPr="00EA0D84">
                      <w:rPr>
                        <w:rFonts w:ascii="Citroen Type" w:eastAsia="微軟正黑體" w:hAnsi="Citroen Type"/>
                        <w:color w:val="7A97AB"/>
                        <w:sz w:val="16"/>
                        <w:szCs w:val="16"/>
                        <w:lang w:val="fr-FR"/>
                      </w:rPr>
                      <w:t>號</w:t>
                    </w:r>
                    <w:r w:rsidR="00EA0D84" w:rsidRPr="00EA0D84">
                      <w:rPr>
                        <w:rFonts w:ascii="Citroen Type" w:eastAsia="微軟正黑體" w:hAnsi="Citroen Type"/>
                        <w:color w:val="7A97AB"/>
                        <w:sz w:val="16"/>
                        <w:szCs w:val="16"/>
                        <w:lang w:val="fr-FR"/>
                      </w:rPr>
                      <w:t xml:space="preserve">     </w:t>
                    </w:r>
                  </w:p>
                  <w:p w14:paraId="61731760" w14:textId="77777777" w:rsidR="00EA0D84" w:rsidRPr="00EA0D84" w:rsidRDefault="00EA0D84" w:rsidP="00EA0D84">
                    <w:pPr>
                      <w:spacing w:line="180" w:lineRule="exact"/>
                      <w:jc w:val="right"/>
                      <w:rPr>
                        <w:rFonts w:ascii="Citroen Type" w:eastAsia="微軟正黑體" w:hAnsi="Citroen Type"/>
                        <w:color w:val="7A97AB"/>
                        <w:sz w:val="16"/>
                        <w:szCs w:val="16"/>
                        <w:lang w:val="fr-FR"/>
                      </w:rPr>
                    </w:pPr>
                    <w:r w:rsidRPr="00EA0D84">
                      <w:rPr>
                        <w:rFonts w:ascii="Citroen Type" w:eastAsia="微軟正黑體" w:hAnsi="Citroen Type"/>
                        <w:color w:val="7A97AB"/>
                        <w:sz w:val="16"/>
                        <w:szCs w:val="16"/>
                        <w:lang w:val="fr-FR"/>
                      </w:rPr>
                      <w:t>電話：</w:t>
                    </w:r>
                    <w:r w:rsidRPr="00EA0D84">
                      <w:rPr>
                        <w:rFonts w:ascii="Citroen Type" w:eastAsia="微軟正黑體" w:hAnsi="Citroen Type"/>
                        <w:color w:val="7A97AB"/>
                        <w:sz w:val="16"/>
                        <w:szCs w:val="16"/>
                        <w:lang w:val="fr-FR"/>
                      </w:rPr>
                      <w:t xml:space="preserve">(02)8792-6609     </w:t>
                    </w:r>
                    <w:r w:rsidRPr="00EA0D84">
                      <w:rPr>
                        <w:rFonts w:ascii="Citroen Type" w:eastAsia="微軟正黑體" w:hAnsi="Citroen Type"/>
                        <w:color w:val="7A97AB"/>
                        <w:sz w:val="16"/>
                        <w:szCs w:val="16"/>
                        <w:lang w:val="fr-FR"/>
                      </w:rPr>
                      <w:t>傳真：</w:t>
                    </w:r>
                    <w:r w:rsidRPr="00EA0D84">
                      <w:rPr>
                        <w:rFonts w:ascii="Citroen Type" w:eastAsia="微軟正黑體" w:hAnsi="Citroen Type"/>
                        <w:color w:val="7A97AB"/>
                        <w:sz w:val="16"/>
                        <w:szCs w:val="16"/>
                        <w:lang w:val="fr-FR"/>
                      </w:rPr>
                      <w:t>(02)8792-8807</w:t>
                    </w:r>
                  </w:p>
                  <w:p w14:paraId="5BE297E3" w14:textId="589EDC37" w:rsidR="00201669" w:rsidRPr="00EA0D84" w:rsidRDefault="00201669" w:rsidP="00EA0D84">
                    <w:pPr>
                      <w:spacing w:line="180" w:lineRule="exact"/>
                      <w:jc w:val="right"/>
                      <w:rPr>
                        <w:rFonts w:ascii="Citroen Type" w:hAnsi="Citroen Type"/>
                        <w:color w:val="005F72"/>
                        <w:sz w:val="12"/>
                        <w:szCs w:val="12"/>
                        <w:lang w:val="fr-FR"/>
                      </w:rPr>
                    </w:pPr>
                    <w:r w:rsidRPr="00EA0D84">
                      <w:rPr>
                        <w:rFonts w:ascii="Citroen Type" w:eastAsia="微軟正黑體" w:hAnsi="Citroen Type"/>
                        <w:color w:val="005F72"/>
                        <w:sz w:val="12"/>
                        <w:szCs w:val="12"/>
                        <w:lang w:val="fr-FR"/>
                      </w:rPr>
                      <w:t>http:// www.</w:t>
                    </w:r>
                    <w:r w:rsidR="00EA0D84" w:rsidRPr="00EA0D84">
                      <w:rPr>
                        <w:rFonts w:ascii="Citroen Type" w:eastAsia="微軟正黑體" w:hAnsi="Citroen Type"/>
                        <w:color w:val="005F72"/>
                        <w:sz w:val="12"/>
                        <w:szCs w:val="12"/>
                        <w:lang w:val="fr-FR"/>
                      </w:rPr>
                      <w:t>c</w:t>
                    </w:r>
                    <w:r w:rsidRPr="00EA0D84">
                      <w:rPr>
                        <w:rFonts w:ascii="Citroen Type" w:eastAsia="微軟正黑體" w:hAnsi="Citroen Type"/>
                        <w:color w:val="005F72"/>
                        <w:sz w:val="12"/>
                        <w:szCs w:val="12"/>
                        <w:lang w:val="fr-FR"/>
                      </w:rPr>
                      <w:t>itro</w:t>
                    </w:r>
                    <w:r w:rsidR="00EA0D84" w:rsidRPr="00EA0D84">
                      <w:rPr>
                        <w:rFonts w:ascii="Citroen Type" w:eastAsia="微軟正黑體" w:hAnsi="Citroen Type" w:cs="微軟正黑體"/>
                        <w:color w:val="005F72"/>
                        <w:sz w:val="12"/>
                        <w:szCs w:val="12"/>
                        <w:lang w:val="fr-FR" w:eastAsia="zh-TW"/>
                      </w:rPr>
                      <w:t>e</w:t>
                    </w:r>
                    <w:r w:rsidRPr="00EA0D84">
                      <w:rPr>
                        <w:rFonts w:ascii="Citroen Type" w:eastAsia="微軟正黑體" w:hAnsi="Citroen Type"/>
                        <w:color w:val="005F72"/>
                        <w:sz w:val="12"/>
                        <w:szCs w:val="12"/>
                        <w:lang w:val="fr-FR"/>
                      </w:rPr>
                      <w:t>n.com</w:t>
                    </w:r>
                    <w:r w:rsidR="00EA0D84" w:rsidRPr="00EA0D84">
                      <w:rPr>
                        <w:rFonts w:ascii="Citroen Type" w:eastAsia="微軟正黑體" w:hAnsi="Citroen Type"/>
                        <w:color w:val="005F72"/>
                        <w:sz w:val="12"/>
                        <w:szCs w:val="12"/>
                        <w:lang w:val="fr-FR"/>
                      </w:rPr>
                      <w:t>.tw</w:t>
                    </w:r>
                  </w:p>
                  <w:p w14:paraId="1223B167" w14:textId="2CED10E4" w:rsidR="00FB035F" w:rsidRPr="00EA0D84" w:rsidRDefault="00FB035F" w:rsidP="00FB035F">
                    <w:pPr>
                      <w:spacing w:line="180" w:lineRule="exact"/>
                      <w:jc w:val="right"/>
                      <w:rPr>
                        <w:rFonts w:ascii="Citroen Type" w:hAnsi="Citroen Type"/>
                        <w:color w:val="7A97AB"/>
                        <w:sz w:val="18"/>
                        <w:szCs w:val="18"/>
                        <w:lang w:val="fr-F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lang w:val="fr-FR"/>
      </w:rPr>
      <w:drawing>
        <wp:anchor distT="0" distB="0" distL="114300" distR="114300" simplePos="0" relativeHeight="251661312" behindDoc="0" locked="0" layoutInCell="1" allowOverlap="1" wp14:anchorId="21BC8CC6" wp14:editId="438D25F3">
          <wp:simplePos x="0" y="0"/>
          <wp:positionH relativeFrom="column">
            <wp:posOffset>-158115</wp:posOffset>
          </wp:positionH>
          <wp:positionV relativeFrom="paragraph">
            <wp:posOffset>-559435</wp:posOffset>
          </wp:positionV>
          <wp:extent cx="908050" cy="453390"/>
          <wp:effectExtent l="0" t="0" r="0" b="0"/>
          <wp:wrapSquare wrapText="bothSides"/>
          <wp:docPr id="498" name="Image 4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08050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6ED7A8" w14:textId="77777777" w:rsidR="009030E8" w:rsidRDefault="009030E8" w:rsidP="00763B6B">
      <w:r>
        <w:separator/>
      </w:r>
    </w:p>
  </w:footnote>
  <w:footnote w:type="continuationSeparator" w:id="0">
    <w:p w14:paraId="11D93BD2" w14:textId="77777777" w:rsidR="009030E8" w:rsidRDefault="009030E8" w:rsidP="00763B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4029C" w14:textId="11B8434F" w:rsidR="00CE0AF7" w:rsidRDefault="00CE0AF7">
    <w:pPr>
      <w:pStyle w:val="a4"/>
    </w:pPr>
  </w:p>
  <w:p w14:paraId="64FADBDA" w14:textId="06D13635" w:rsidR="00CE0AF7" w:rsidRDefault="00CE0AF7">
    <w:pPr>
      <w:pStyle w:val="a4"/>
    </w:pPr>
  </w:p>
  <w:p w14:paraId="231933F9" w14:textId="77777777" w:rsidR="00CE0AF7" w:rsidRDefault="00CE0AF7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769936" w14:textId="726F2AEE" w:rsidR="00563468" w:rsidRPr="00EB5846" w:rsidRDefault="00EB5846" w:rsidP="00EB5846">
    <w:pPr>
      <w:pStyle w:val="a4"/>
      <w:ind w:left="0"/>
      <w:jc w:val="left"/>
      <w:rPr>
        <w:rFonts w:ascii="CitroenTypeBeta 22 03 01 Bold" w:hAnsi="CitroenTypeBeta 22 03 01 Bold"/>
        <w:b w:val="0"/>
        <w:bCs w:val="0"/>
        <w:color w:val="7A97AB"/>
        <w:sz w:val="50"/>
        <w:szCs w:val="50"/>
      </w:rPr>
    </w:pPr>
    <w:r>
      <w:rPr>
        <w:rFonts w:ascii="CitroenTypeBeta 22 03 01 Bold" w:hAnsi="CitroenTypeBeta 22 03 01 Bold"/>
        <w:b w:val="0"/>
        <w:bCs w:val="0"/>
        <w:color w:val="7A97AB"/>
        <w:sz w:val="50"/>
        <w:szCs w:val="50"/>
        <w:lang w:val="fr-FR"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795E64B9" wp14:editId="48496820">
              <wp:simplePos x="0" y="0"/>
              <wp:positionH relativeFrom="margin">
                <wp:posOffset>3402330</wp:posOffset>
              </wp:positionH>
              <wp:positionV relativeFrom="paragraph">
                <wp:posOffset>691515</wp:posOffset>
              </wp:positionV>
              <wp:extent cx="2514600" cy="680720"/>
              <wp:effectExtent l="0" t="0" r="0" b="508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0" cy="6807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0B76017" w14:textId="7414389E" w:rsidR="00FB035F" w:rsidRPr="00B96318" w:rsidRDefault="007959B1" w:rsidP="00FB035F">
                          <w:pPr>
                            <w:pStyle w:val="a4"/>
                            <w:ind w:left="0"/>
                            <w:jc w:val="right"/>
                            <w:rPr>
                              <w:rFonts w:ascii="Citroen Type" w:hAnsi="Citroen Type"/>
                              <w:b w:val="0"/>
                              <w:bCs w:val="0"/>
                              <w:color w:val="7A97AB"/>
                              <w:sz w:val="50"/>
                              <w:szCs w:val="50"/>
                            </w:rPr>
                          </w:pPr>
                          <w:r w:rsidRPr="00B96318">
                            <w:rPr>
                              <w:rFonts w:ascii="Citroen Type" w:hAnsi="Citroen Type"/>
                              <w:b w:val="0"/>
                              <w:bCs w:val="0"/>
                              <w:color w:val="7A97AB"/>
                              <w:sz w:val="50"/>
                              <w:szCs w:val="50"/>
                            </w:rPr>
                            <w:t xml:space="preserve">PRESS </w:t>
                          </w:r>
                          <w:r w:rsidRPr="00B96318">
                            <w:rPr>
                              <w:rStyle w:val="TitreVert"/>
                              <w:rFonts w:ascii="Citroen Type" w:hAnsi="Citroen Type"/>
                              <w:color w:val="7A97AB"/>
                              <w:sz w:val="50"/>
                              <w:szCs w:val="50"/>
                            </w:rPr>
                            <w:t>RELEASE</w:t>
                          </w:r>
                        </w:p>
                        <w:p w14:paraId="5B28D1AC" w14:textId="048B2085" w:rsidR="00FB035F" w:rsidRDefault="00FB035F" w:rsidP="00FB035F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5E64B9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8" type="#_x0000_t202" style="position:absolute;margin-left:267.9pt;margin-top:54.45pt;width:198pt;height:53.6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" filled="f" stroked="f">
              <v:textbox>
                <w:txbxContent>
                  <w:p w14:paraId="40B76017" w14:textId="7414389E" w:rsidR="00FB035F" w:rsidRPr="00B96318" w:rsidRDefault="007959B1" w:rsidP="00FB035F">
                    <w:pPr>
                      <w:pStyle w:val="a4"/>
                      <w:ind w:left="0"/>
                      <w:jc w:val="right"/>
                      <w:rPr>
                        <w:rFonts w:ascii="Citroen Type" w:hAnsi="Citroen Type"/>
                        <w:b w:val="0"/>
                        <w:bCs w:val="0"/>
                        <w:color w:val="7A97AB"/>
                        <w:sz w:val="50"/>
                        <w:szCs w:val="50"/>
                      </w:rPr>
                    </w:pPr>
                    <w:r w:rsidRPr="00B96318">
                      <w:rPr>
                        <w:rFonts w:ascii="Citroen Type" w:hAnsi="Citroen Type"/>
                        <w:b w:val="0"/>
                        <w:bCs w:val="0"/>
                        <w:color w:val="7A97AB"/>
                        <w:sz w:val="50"/>
                        <w:szCs w:val="50"/>
                      </w:rPr>
                      <w:t xml:space="preserve">PRESS </w:t>
                    </w:r>
                    <w:r w:rsidRPr="00B96318">
                      <w:rPr>
                        <w:rStyle w:val="TitreVert"/>
                        <w:rFonts w:ascii="Citroen Type" w:hAnsi="Citroen Type"/>
                        <w:color w:val="7A97AB"/>
                        <w:sz w:val="50"/>
                        <w:szCs w:val="50"/>
                      </w:rPr>
                      <w:t>RELEASE</w:t>
                    </w:r>
                  </w:p>
                  <w:p w14:paraId="5B28D1AC" w14:textId="048B2085" w:rsidR="00FB035F" w:rsidRDefault="00FB035F" w:rsidP="00FB035F">
                    <w:pPr>
                      <w:jc w:val="right"/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rFonts w:ascii="CitroenTypeBeta 22 03 01 Bold" w:hAnsi="CitroenTypeBeta 22 03 01 Bold"/>
        <w:b w:val="0"/>
        <w:bCs w:val="0"/>
        <w:color w:val="0070C0"/>
        <w:sz w:val="50"/>
        <w:szCs w:val="50"/>
        <w:lang w:val="fr-FR"/>
      </w:rPr>
      <w:drawing>
        <wp:anchor distT="0" distB="0" distL="114300" distR="114300" simplePos="0" relativeHeight="251669504" behindDoc="0" locked="0" layoutInCell="1" allowOverlap="1" wp14:anchorId="01A3509C" wp14:editId="13416B0A">
          <wp:simplePos x="0" y="0"/>
          <wp:positionH relativeFrom="column">
            <wp:posOffset>-526415</wp:posOffset>
          </wp:positionH>
          <wp:positionV relativeFrom="paragraph">
            <wp:posOffset>395605</wp:posOffset>
          </wp:positionV>
          <wp:extent cx="998220" cy="974090"/>
          <wp:effectExtent l="0" t="0" r="0" b="0"/>
          <wp:wrapSquare wrapText="bothSides"/>
          <wp:docPr id="497" name="Image 4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98220" cy="974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50pt;height:150pt" o:bullet="t">
        <v:imagedata r:id="rId1" o:title="puce"/>
      </v:shape>
    </w:pict>
  </w:numPicBullet>
  <w:abstractNum w:abstractNumId="0" w15:restartNumberingAfterBreak="0">
    <w:nsid w:val="27017F4E"/>
    <w:multiLevelType w:val="hybridMultilevel"/>
    <w:tmpl w:val="0B0AF6C0"/>
    <w:lvl w:ilvl="0" w:tplc="76D2EE0E">
      <w:start w:val="1"/>
      <w:numFmt w:val="bullet"/>
      <w:lvlText w:val=""/>
      <w:lvlPicBulletId w:val="0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1A535E"/>
    <w:multiLevelType w:val="hybridMultilevel"/>
    <w:tmpl w:val="07B401A0"/>
    <w:lvl w:ilvl="0" w:tplc="C3042888">
      <w:start w:val="1"/>
      <w:numFmt w:val="bullet"/>
      <w:pStyle w:val="a"/>
      <w:lvlText w:val=""/>
      <w:lvlJc w:val="left"/>
      <w:pPr>
        <w:ind w:left="1021" w:hanging="250"/>
      </w:pPr>
      <w:rPr>
        <w:rFonts w:ascii="Wingdings 3" w:hAnsi="Wingdings 3" w:hint="default"/>
        <w:color w:val="A5B43C"/>
      </w:rPr>
    </w:lvl>
    <w:lvl w:ilvl="1" w:tplc="040C0003" w:tentative="1">
      <w:start w:val="1"/>
      <w:numFmt w:val="bullet"/>
      <w:lvlText w:val="o"/>
      <w:lvlJc w:val="left"/>
      <w:pPr>
        <w:ind w:left="2209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92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4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6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8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0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2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49" w:hanging="360"/>
      </w:pPr>
      <w:rPr>
        <w:rFonts w:ascii="Wingdings" w:hAnsi="Wingdings" w:hint="default"/>
      </w:rPr>
    </w:lvl>
  </w:abstractNum>
  <w:num w:numId="1" w16cid:durableId="95834094">
    <w:abstractNumId w:val="1"/>
  </w:num>
  <w:num w:numId="2" w16cid:durableId="1786342157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bordersDoNotSurroundHeader/>
  <w:bordersDoNotSurroundFooter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fr-FR" w:vendorID="64" w:dllVersion="0" w:nlCheck="1" w:checkStyle="0"/>
  <w:activeWritingStyle w:appName="MSWord" w:lang="en-GB" w:vendorID="64" w:dllVersion="0" w:nlCheck="1" w:checkStyle="0"/>
  <w:activeWritingStyle w:appName="MSWord" w:lang="en-GB" w:vendorID="64" w:dllVersion="6" w:nlCheck="1" w:checkStyle="1"/>
  <w:activeWritingStyle w:appName="MSWord" w:lang="en-US" w:vendorID="64" w:dllVersion="0" w:nlCheck="1" w:checkStyle="0"/>
  <w:activeWritingStyle w:appName="MSWord" w:lang="zh-TW" w:vendorID="64" w:dllVersion="0" w:nlCheck="1" w:checkStyle="1"/>
  <w:proofState w:spelling="clean" w:grammar="clean"/>
  <w:attachedTemplate r:id="rId1"/>
  <w:defaultTabStop w:val="709"/>
  <w:hyphenationZone w:val="425"/>
  <w:drawingGridHorizontalSpacing w:val="181"/>
  <w:drawingGridVerticalSpacing w:val="18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7F189591-A842-4613-AC87-40D3ABCD9771}"/>
    <w:docVar w:name="dgnword-eventsink" w:val="1794842468480"/>
  </w:docVars>
  <w:rsids>
    <w:rsidRoot w:val="001C0734"/>
    <w:rsid w:val="000038EA"/>
    <w:rsid w:val="0000732B"/>
    <w:rsid w:val="0001094F"/>
    <w:rsid w:val="00014507"/>
    <w:rsid w:val="0003764F"/>
    <w:rsid w:val="00037912"/>
    <w:rsid w:val="00041336"/>
    <w:rsid w:val="00043A60"/>
    <w:rsid w:val="00062CAE"/>
    <w:rsid w:val="00065094"/>
    <w:rsid w:val="00066416"/>
    <w:rsid w:val="00066CBC"/>
    <w:rsid w:val="000679C6"/>
    <w:rsid w:val="00071C9F"/>
    <w:rsid w:val="000745C4"/>
    <w:rsid w:val="0008217C"/>
    <w:rsid w:val="0009393D"/>
    <w:rsid w:val="000944AB"/>
    <w:rsid w:val="000A183D"/>
    <w:rsid w:val="000A32B4"/>
    <w:rsid w:val="000A3F46"/>
    <w:rsid w:val="000A426C"/>
    <w:rsid w:val="000A50E5"/>
    <w:rsid w:val="000B2055"/>
    <w:rsid w:val="000C3CAC"/>
    <w:rsid w:val="000C5D4F"/>
    <w:rsid w:val="000D0A70"/>
    <w:rsid w:val="000D0B0F"/>
    <w:rsid w:val="000D0C63"/>
    <w:rsid w:val="000D3567"/>
    <w:rsid w:val="000D3D41"/>
    <w:rsid w:val="000D4F1F"/>
    <w:rsid w:val="000E382C"/>
    <w:rsid w:val="000E6A16"/>
    <w:rsid w:val="000F19C0"/>
    <w:rsid w:val="000F380D"/>
    <w:rsid w:val="00101173"/>
    <w:rsid w:val="00101601"/>
    <w:rsid w:val="00103139"/>
    <w:rsid w:val="00103D5B"/>
    <w:rsid w:val="00107D80"/>
    <w:rsid w:val="00114F6C"/>
    <w:rsid w:val="00115852"/>
    <w:rsid w:val="00122B04"/>
    <w:rsid w:val="00124CCF"/>
    <w:rsid w:val="001257FD"/>
    <w:rsid w:val="00126D33"/>
    <w:rsid w:val="00134354"/>
    <w:rsid w:val="0013642A"/>
    <w:rsid w:val="0014037C"/>
    <w:rsid w:val="0014155A"/>
    <w:rsid w:val="00142934"/>
    <w:rsid w:val="00142992"/>
    <w:rsid w:val="0014417D"/>
    <w:rsid w:val="00144666"/>
    <w:rsid w:val="00145806"/>
    <w:rsid w:val="00157F4C"/>
    <w:rsid w:val="001670C5"/>
    <w:rsid w:val="00173C7B"/>
    <w:rsid w:val="00182D87"/>
    <w:rsid w:val="001832B9"/>
    <w:rsid w:val="00184CFE"/>
    <w:rsid w:val="0018676E"/>
    <w:rsid w:val="001A53C0"/>
    <w:rsid w:val="001A58F2"/>
    <w:rsid w:val="001B4A1C"/>
    <w:rsid w:val="001B55C5"/>
    <w:rsid w:val="001C0734"/>
    <w:rsid w:val="001C57F4"/>
    <w:rsid w:val="001C6A59"/>
    <w:rsid w:val="001D0812"/>
    <w:rsid w:val="001D0E24"/>
    <w:rsid w:val="001D532A"/>
    <w:rsid w:val="001D7DC3"/>
    <w:rsid w:val="001E6072"/>
    <w:rsid w:val="001E615B"/>
    <w:rsid w:val="001F2777"/>
    <w:rsid w:val="001F4074"/>
    <w:rsid w:val="001F532B"/>
    <w:rsid w:val="001F658F"/>
    <w:rsid w:val="00201669"/>
    <w:rsid w:val="0020247E"/>
    <w:rsid w:val="00203D92"/>
    <w:rsid w:val="00204243"/>
    <w:rsid w:val="0020611A"/>
    <w:rsid w:val="002101AD"/>
    <w:rsid w:val="00212F1C"/>
    <w:rsid w:val="00216E6F"/>
    <w:rsid w:val="00220606"/>
    <w:rsid w:val="002215FC"/>
    <w:rsid w:val="00225539"/>
    <w:rsid w:val="002271F9"/>
    <w:rsid w:val="00230A7D"/>
    <w:rsid w:val="002471C1"/>
    <w:rsid w:val="0025121E"/>
    <w:rsid w:val="00256483"/>
    <w:rsid w:val="0026041F"/>
    <w:rsid w:val="00261D5D"/>
    <w:rsid w:val="00262197"/>
    <w:rsid w:val="002631EA"/>
    <w:rsid w:val="00264623"/>
    <w:rsid w:val="002649F2"/>
    <w:rsid w:val="002733A0"/>
    <w:rsid w:val="00290323"/>
    <w:rsid w:val="00292601"/>
    <w:rsid w:val="002A2E51"/>
    <w:rsid w:val="002B166C"/>
    <w:rsid w:val="002B1740"/>
    <w:rsid w:val="002B186A"/>
    <w:rsid w:val="002B2318"/>
    <w:rsid w:val="002B38CF"/>
    <w:rsid w:val="002B4DA1"/>
    <w:rsid w:val="002C5160"/>
    <w:rsid w:val="002C6381"/>
    <w:rsid w:val="002C638A"/>
    <w:rsid w:val="002D4166"/>
    <w:rsid w:val="002D5063"/>
    <w:rsid w:val="002E2023"/>
    <w:rsid w:val="002E454E"/>
    <w:rsid w:val="002E5F53"/>
    <w:rsid w:val="002E60C7"/>
    <w:rsid w:val="002F4453"/>
    <w:rsid w:val="002F7181"/>
    <w:rsid w:val="003001B4"/>
    <w:rsid w:val="00300B01"/>
    <w:rsid w:val="00303F0D"/>
    <w:rsid w:val="003076F4"/>
    <w:rsid w:val="00311F89"/>
    <w:rsid w:val="0031283F"/>
    <w:rsid w:val="00314465"/>
    <w:rsid w:val="0031516B"/>
    <w:rsid w:val="00315B9A"/>
    <w:rsid w:val="0032567F"/>
    <w:rsid w:val="00325D48"/>
    <w:rsid w:val="00326B8E"/>
    <w:rsid w:val="003279E2"/>
    <w:rsid w:val="0033478A"/>
    <w:rsid w:val="0033557F"/>
    <w:rsid w:val="0033795D"/>
    <w:rsid w:val="00344D64"/>
    <w:rsid w:val="00346222"/>
    <w:rsid w:val="003470F1"/>
    <w:rsid w:val="00360B31"/>
    <w:rsid w:val="0036453A"/>
    <w:rsid w:val="00367972"/>
    <w:rsid w:val="00374513"/>
    <w:rsid w:val="003801B6"/>
    <w:rsid w:val="0038154E"/>
    <w:rsid w:val="003827D7"/>
    <w:rsid w:val="00384671"/>
    <w:rsid w:val="00387C62"/>
    <w:rsid w:val="0039437D"/>
    <w:rsid w:val="00394BDB"/>
    <w:rsid w:val="003A1006"/>
    <w:rsid w:val="003A3190"/>
    <w:rsid w:val="003A4B91"/>
    <w:rsid w:val="003A61B3"/>
    <w:rsid w:val="003B2755"/>
    <w:rsid w:val="003B58FD"/>
    <w:rsid w:val="003B6A5F"/>
    <w:rsid w:val="003C0936"/>
    <w:rsid w:val="003C2F05"/>
    <w:rsid w:val="003C30BD"/>
    <w:rsid w:val="003D0FD4"/>
    <w:rsid w:val="003E00C8"/>
    <w:rsid w:val="003E3A0F"/>
    <w:rsid w:val="003E6D8E"/>
    <w:rsid w:val="003E7544"/>
    <w:rsid w:val="003F35C1"/>
    <w:rsid w:val="003F3A5E"/>
    <w:rsid w:val="003F7252"/>
    <w:rsid w:val="004130E7"/>
    <w:rsid w:val="004146EB"/>
    <w:rsid w:val="004255D8"/>
    <w:rsid w:val="00432F68"/>
    <w:rsid w:val="00433A29"/>
    <w:rsid w:val="00437C53"/>
    <w:rsid w:val="00447AEC"/>
    <w:rsid w:val="004549B7"/>
    <w:rsid w:val="004569A3"/>
    <w:rsid w:val="0046006A"/>
    <w:rsid w:val="0046524E"/>
    <w:rsid w:val="00466518"/>
    <w:rsid w:val="0047082A"/>
    <w:rsid w:val="00472AB7"/>
    <w:rsid w:val="00475B38"/>
    <w:rsid w:val="004955D6"/>
    <w:rsid w:val="004A62E3"/>
    <w:rsid w:val="004A7863"/>
    <w:rsid w:val="004A797B"/>
    <w:rsid w:val="004B20F0"/>
    <w:rsid w:val="004B5FDB"/>
    <w:rsid w:val="004B7A82"/>
    <w:rsid w:val="004C1E6B"/>
    <w:rsid w:val="004C47F0"/>
    <w:rsid w:val="004C7491"/>
    <w:rsid w:val="004D7C99"/>
    <w:rsid w:val="004F10C2"/>
    <w:rsid w:val="004F470B"/>
    <w:rsid w:val="004F77CF"/>
    <w:rsid w:val="00507BB9"/>
    <w:rsid w:val="0051067F"/>
    <w:rsid w:val="00513108"/>
    <w:rsid w:val="005134C4"/>
    <w:rsid w:val="0051755E"/>
    <w:rsid w:val="00517D6D"/>
    <w:rsid w:val="0052112D"/>
    <w:rsid w:val="00527AA0"/>
    <w:rsid w:val="00533829"/>
    <w:rsid w:val="005346EE"/>
    <w:rsid w:val="00536C45"/>
    <w:rsid w:val="005442FB"/>
    <w:rsid w:val="00544AC3"/>
    <w:rsid w:val="005460D1"/>
    <w:rsid w:val="005473E1"/>
    <w:rsid w:val="00555608"/>
    <w:rsid w:val="0055689D"/>
    <w:rsid w:val="00563468"/>
    <w:rsid w:val="0056568D"/>
    <w:rsid w:val="00566759"/>
    <w:rsid w:val="00570C39"/>
    <w:rsid w:val="00573080"/>
    <w:rsid w:val="00577286"/>
    <w:rsid w:val="00577F52"/>
    <w:rsid w:val="005877EF"/>
    <w:rsid w:val="00591DEE"/>
    <w:rsid w:val="00592B96"/>
    <w:rsid w:val="005963DD"/>
    <w:rsid w:val="005C2C89"/>
    <w:rsid w:val="005C6F1F"/>
    <w:rsid w:val="005D3056"/>
    <w:rsid w:val="005D5596"/>
    <w:rsid w:val="005E4B8F"/>
    <w:rsid w:val="005E6164"/>
    <w:rsid w:val="005F0A18"/>
    <w:rsid w:val="005F0D28"/>
    <w:rsid w:val="005F3F8D"/>
    <w:rsid w:val="005F441A"/>
    <w:rsid w:val="005F6008"/>
    <w:rsid w:val="00604F68"/>
    <w:rsid w:val="00605893"/>
    <w:rsid w:val="0060644F"/>
    <w:rsid w:val="00606517"/>
    <w:rsid w:val="006066D2"/>
    <w:rsid w:val="006123EC"/>
    <w:rsid w:val="00614E0E"/>
    <w:rsid w:val="00616440"/>
    <w:rsid w:val="006227EE"/>
    <w:rsid w:val="00626FEA"/>
    <w:rsid w:val="00627922"/>
    <w:rsid w:val="00634F65"/>
    <w:rsid w:val="00636C11"/>
    <w:rsid w:val="006411FB"/>
    <w:rsid w:val="00641A98"/>
    <w:rsid w:val="00642C83"/>
    <w:rsid w:val="006459F3"/>
    <w:rsid w:val="00646F9E"/>
    <w:rsid w:val="00652F8F"/>
    <w:rsid w:val="006543F7"/>
    <w:rsid w:val="00655806"/>
    <w:rsid w:val="00655FFB"/>
    <w:rsid w:val="00661B05"/>
    <w:rsid w:val="00661C2D"/>
    <w:rsid w:val="00663DF6"/>
    <w:rsid w:val="00664A7A"/>
    <w:rsid w:val="00683602"/>
    <w:rsid w:val="006853B3"/>
    <w:rsid w:val="00690227"/>
    <w:rsid w:val="006A7421"/>
    <w:rsid w:val="006B1382"/>
    <w:rsid w:val="006B745B"/>
    <w:rsid w:val="006C4877"/>
    <w:rsid w:val="006D5816"/>
    <w:rsid w:val="006E133F"/>
    <w:rsid w:val="006E35BC"/>
    <w:rsid w:val="006E4B70"/>
    <w:rsid w:val="006E649D"/>
    <w:rsid w:val="006F03DC"/>
    <w:rsid w:val="006F3B01"/>
    <w:rsid w:val="006F77A0"/>
    <w:rsid w:val="00702510"/>
    <w:rsid w:val="0070270A"/>
    <w:rsid w:val="0070307A"/>
    <w:rsid w:val="00705C54"/>
    <w:rsid w:val="00725693"/>
    <w:rsid w:val="007256C5"/>
    <w:rsid w:val="00732DB9"/>
    <w:rsid w:val="007338FF"/>
    <w:rsid w:val="007340C7"/>
    <w:rsid w:val="00736356"/>
    <w:rsid w:val="00744122"/>
    <w:rsid w:val="007472D8"/>
    <w:rsid w:val="00751545"/>
    <w:rsid w:val="00753439"/>
    <w:rsid w:val="007626FB"/>
    <w:rsid w:val="007637AB"/>
    <w:rsid w:val="00763B6B"/>
    <w:rsid w:val="00765896"/>
    <w:rsid w:val="0076612E"/>
    <w:rsid w:val="00773855"/>
    <w:rsid w:val="007774E9"/>
    <w:rsid w:val="007808AF"/>
    <w:rsid w:val="007823EA"/>
    <w:rsid w:val="00785A6B"/>
    <w:rsid w:val="00791014"/>
    <w:rsid w:val="007959B1"/>
    <w:rsid w:val="00797B67"/>
    <w:rsid w:val="007A119D"/>
    <w:rsid w:val="007A41C5"/>
    <w:rsid w:val="007A44B8"/>
    <w:rsid w:val="007A4D84"/>
    <w:rsid w:val="007C3703"/>
    <w:rsid w:val="007D12BC"/>
    <w:rsid w:val="007D26FF"/>
    <w:rsid w:val="007D2FD4"/>
    <w:rsid w:val="007E17BA"/>
    <w:rsid w:val="007F3890"/>
    <w:rsid w:val="007F53DA"/>
    <w:rsid w:val="00801CEE"/>
    <w:rsid w:val="00803B31"/>
    <w:rsid w:val="008078F5"/>
    <w:rsid w:val="008138E9"/>
    <w:rsid w:val="00813F97"/>
    <w:rsid w:val="00840342"/>
    <w:rsid w:val="00843412"/>
    <w:rsid w:val="00847842"/>
    <w:rsid w:val="00850BD7"/>
    <w:rsid w:val="008551C3"/>
    <w:rsid w:val="00857A12"/>
    <w:rsid w:val="008609CB"/>
    <w:rsid w:val="00864D63"/>
    <w:rsid w:val="008718C6"/>
    <w:rsid w:val="008721E2"/>
    <w:rsid w:val="00876181"/>
    <w:rsid w:val="00881BFB"/>
    <w:rsid w:val="0088775A"/>
    <w:rsid w:val="00897D8E"/>
    <w:rsid w:val="008A5492"/>
    <w:rsid w:val="008A5F49"/>
    <w:rsid w:val="008A6B7F"/>
    <w:rsid w:val="008A6BDB"/>
    <w:rsid w:val="008B025D"/>
    <w:rsid w:val="008B6B45"/>
    <w:rsid w:val="008C2CF7"/>
    <w:rsid w:val="008C79B3"/>
    <w:rsid w:val="008C7E75"/>
    <w:rsid w:val="008E12A9"/>
    <w:rsid w:val="008F5421"/>
    <w:rsid w:val="009030E8"/>
    <w:rsid w:val="00903C18"/>
    <w:rsid w:val="00911D18"/>
    <w:rsid w:val="00920B25"/>
    <w:rsid w:val="00920B93"/>
    <w:rsid w:val="00923191"/>
    <w:rsid w:val="00926288"/>
    <w:rsid w:val="00927285"/>
    <w:rsid w:val="0093081D"/>
    <w:rsid w:val="00934E1B"/>
    <w:rsid w:val="009369DD"/>
    <w:rsid w:val="00936F68"/>
    <w:rsid w:val="00937081"/>
    <w:rsid w:val="00937954"/>
    <w:rsid w:val="0094311E"/>
    <w:rsid w:val="009443D5"/>
    <w:rsid w:val="00946AE1"/>
    <w:rsid w:val="00957F45"/>
    <w:rsid w:val="00962BE9"/>
    <w:rsid w:val="00963444"/>
    <w:rsid w:val="00964D12"/>
    <w:rsid w:val="00966795"/>
    <w:rsid w:val="009674B3"/>
    <w:rsid w:val="00974803"/>
    <w:rsid w:val="009858D1"/>
    <w:rsid w:val="00985BCF"/>
    <w:rsid w:val="00986F11"/>
    <w:rsid w:val="00990FB4"/>
    <w:rsid w:val="0099277A"/>
    <w:rsid w:val="009956F7"/>
    <w:rsid w:val="009978BE"/>
    <w:rsid w:val="009A0080"/>
    <w:rsid w:val="009A297F"/>
    <w:rsid w:val="009A36D7"/>
    <w:rsid w:val="009A72BB"/>
    <w:rsid w:val="009B3966"/>
    <w:rsid w:val="009B4767"/>
    <w:rsid w:val="009C0807"/>
    <w:rsid w:val="009C3F14"/>
    <w:rsid w:val="009C45AE"/>
    <w:rsid w:val="009D2620"/>
    <w:rsid w:val="009D315D"/>
    <w:rsid w:val="009D3BD4"/>
    <w:rsid w:val="009E281D"/>
    <w:rsid w:val="009E796C"/>
    <w:rsid w:val="009F1118"/>
    <w:rsid w:val="009F1518"/>
    <w:rsid w:val="009F1907"/>
    <w:rsid w:val="009F3229"/>
    <w:rsid w:val="009F7655"/>
    <w:rsid w:val="009F7F66"/>
    <w:rsid w:val="00A007DC"/>
    <w:rsid w:val="00A02BDA"/>
    <w:rsid w:val="00A06C14"/>
    <w:rsid w:val="00A129C8"/>
    <w:rsid w:val="00A16F2A"/>
    <w:rsid w:val="00A21E1E"/>
    <w:rsid w:val="00A30527"/>
    <w:rsid w:val="00A330B4"/>
    <w:rsid w:val="00A34E1D"/>
    <w:rsid w:val="00A3723E"/>
    <w:rsid w:val="00A409B2"/>
    <w:rsid w:val="00A43C63"/>
    <w:rsid w:val="00A4598D"/>
    <w:rsid w:val="00A459DF"/>
    <w:rsid w:val="00A51446"/>
    <w:rsid w:val="00A61B8A"/>
    <w:rsid w:val="00A6651F"/>
    <w:rsid w:val="00A70856"/>
    <w:rsid w:val="00A716BC"/>
    <w:rsid w:val="00A7191E"/>
    <w:rsid w:val="00A75BF0"/>
    <w:rsid w:val="00A7698D"/>
    <w:rsid w:val="00A76BD5"/>
    <w:rsid w:val="00A82429"/>
    <w:rsid w:val="00A8270A"/>
    <w:rsid w:val="00A91CBE"/>
    <w:rsid w:val="00A95786"/>
    <w:rsid w:val="00A971B5"/>
    <w:rsid w:val="00AA2AFD"/>
    <w:rsid w:val="00AA63C2"/>
    <w:rsid w:val="00AC7C4D"/>
    <w:rsid w:val="00AD45E8"/>
    <w:rsid w:val="00AD7F76"/>
    <w:rsid w:val="00AE30A1"/>
    <w:rsid w:val="00AE753F"/>
    <w:rsid w:val="00AF0681"/>
    <w:rsid w:val="00B12FE3"/>
    <w:rsid w:val="00B2002B"/>
    <w:rsid w:val="00B225A7"/>
    <w:rsid w:val="00B23D37"/>
    <w:rsid w:val="00B24B38"/>
    <w:rsid w:val="00B24BC2"/>
    <w:rsid w:val="00B25BFA"/>
    <w:rsid w:val="00B31D4C"/>
    <w:rsid w:val="00B31FE9"/>
    <w:rsid w:val="00B4644C"/>
    <w:rsid w:val="00B56062"/>
    <w:rsid w:val="00B60CB9"/>
    <w:rsid w:val="00B6276B"/>
    <w:rsid w:val="00B64AFA"/>
    <w:rsid w:val="00B66596"/>
    <w:rsid w:val="00B7332C"/>
    <w:rsid w:val="00B80277"/>
    <w:rsid w:val="00B9217E"/>
    <w:rsid w:val="00B932FC"/>
    <w:rsid w:val="00B96318"/>
    <w:rsid w:val="00B97E14"/>
    <w:rsid w:val="00BA207A"/>
    <w:rsid w:val="00BB09AD"/>
    <w:rsid w:val="00BB4499"/>
    <w:rsid w:val="00BB7DD0"/>
    <w:rsid w:val="00BC0B40"/>
    <w:rsid w:val="00BC2BCD"/>
    <w:rsid w:val="00BC5D5B"/>
    <w:rsid w:val="00BC5FE1"/>
    <w:rsid w:val="00BD023C"/>
    <w:rsid w:val="00BD745E"/>
    <w:rsid w:val="00BE36E2"/>
    <w:rsid w:val="00BE37E4"/>
    <w:rsid w:val="00BE4BF6"/>
    <w:rsid w:val="00BE79E3"/>
    <w:rsid w:val="00BF4849"/>
    <w:rsid w:val="00C0699B"/>
    <w:rsid w:val="00C06FAB"/>
    <w:rsid w:val="00C12D9D"/>
    <w:rsid w:val="00C1554B"/>
    <w:rsid w:val="00C160D0"/>
    <w:rsid w:val="00C16CC1"/>
    <w:rsid w:val="00C26445"/>
    <w:rsid w:val="00C313C0"/>
    <w:rsid w:val="00C3633D"/>
    <w:rsid w:val="00C40E09"/>
    <w:rsid w:val="00C45614"/>
    <w:rsid w:val="00C51CCA"/>
    <w:rsid w:val="00C63AE3"/>
    <w:rsid w:val="00C672BB"/>
    <w:rsid w:val="00C71849"/>
    <w:rsid w:val="00C75294"/>
    <w:rsid w:val="00C75833"/>
    <w:rsid w:val="00C762EA"/>
    <w:rsid w:val="00C7688B"/>
    <w:rsid w:val="00C76FA3"/>
    <w:rsid w:val="00C7711E"/>
    <w:rsid w:val="00C84CDB"/>
    <w:rsid w:val="00C84DC8"/>
    <w:rsid w:val="00C851E6"/>
    <w:rsid w:val="00C856EE"/>
    <w:rsid w:val="00C85EE1"/>
    <w:rsid w:val="00C928EF"/>
    <w:rsid w:val="00C94176"/>
    <w:rsid w:val="00C95756"/>
    <w:rsid w:val="00C978BC"/>
    <w:rsid w:val="00CA154D"/>
    <w:rsid w:val="00CA581E"/>
    <w:rsid w:val="00CB0790"/>
    <w:rsid w:val="00CB1DB5"/>
    <w:rsid w:val="00CB6183"/>
    <w:rsid w:val="00CB67F8"/>
    <w:rsid w:val="00CC051D"/>
    <w:rsid w:val="00CC0B7E"/>
    <w:rsid w:val="00CC77CD"/>
    <w:rsid w:val="00CD0CC3"/>
    <w:rsid w:val="00CE0AF7"/>
    <w:rsid w:val="00CF4BB0"/>
    <w:rsid w:val="00CF4F63"/>
    <w:rsid w:val="00CF5D98"/>
    <w:rsid w:val="00D0599F"/>
    <w:rsid w:val="00D06250"/>
    <w:rsid w:val="00D21247"/>
    <w:rsid w:val="00D32549"/>
    <w:rsid w:val="00D35133"/>
    <w:rsid w:val="00D35849"/>
    <w:rsid w:val="00D422CB"/>
    <w:rsid w:val="00D6355A"/>
    <w:rsid w:val="00D6379B"/>
    <w:rsid w:val="00D65380"/>
    <w:rsid w:val="00D659B8"/>
    <w:rsid w:val="00D66E36"/>
    <w:rsid w:val="00D806CC"/>
    <w:rsid w:val="00D816AA"/>
    <w:rsid w:val="00D82E7C"/>
    <w:rsid w:val="00D83ED1"/>
    <w:rsid w:val="00D87EFA"/>
    <w:rsid w:val="00D87F20"/>
    <w:rsid w:val="00DA117F"/>
    <w:rsid w:val="00DA7806"/>
    <w:rsid w:val="00DB442C"/>
    <w:rsid w:val="00DB736E"/>
    <w:rsid w:val="00DC4667"/>
    <w:rsid w:val="00DC504B"/>
    <w:rsid w:val="00DD22D9"/>
    <w:rsid w:val="00DE08BE"/>
    <w:rsid w:val="00DF17A5"/>
    <w:rsid w:val="00DF430C"/>
    <w:rsid w:val="00E03457"/>
    <w:rsid w:val="00E10875"/>
    <w:rsid w:val="00E12100"/>
    <w:rsid w:val="00E14150"/>
    <w:rsid w:val="00E175EB"/>
    <w:rsid w:val="00E2064D"/>
    <w:rsid w:val="00E3038B"/>
    <w:rsid w:val="00E34A5B"/>
    <w:rsid w:val="00E370C6"/>
    <w:rsid w:val="00E4109C"/>
    <w:rsid w:val="00E435FE"/>
    <w:rsid w:val="00E54FF0"/>
    <w:rsid w:val="00E5578E"/>
    <w:rsid w:val="00E57558"/>
    <w:rsid w:val="00E623CF"/>
    <w:rsid w:val="00E6258D"/>
    <w:rsid w:val="00E650D1"/>
    <w:rsid w:val="00E65D2E"/>
    <w:rsid w:val="00E741B6"/>
    <w:rsid w:val="00E85CC0"/>
    <w:rsid w:val="00E86A73"/>
    <w:rsid w:val="00E8750D"/>
    <w:rsid w:val="00E90323"/>
    <w:rsid w:val="00E917EB"/>
    <w:rsid w:val="00E93CB5"/>
    <w:rsid w:val="00EA0D84"/>
    <w:rsid w:val="00EA6CAB"/>
    <w:rsid w:val="00EB1E08"/>
    <w:rsid w:val="00EB2F39"/>
    <w:rsid w:val="00EB314D"/>
    <w:rsid w:val="00EB5661"/>
    <w:rsid w:val="00EB5846"/>
    <w:rsid w:val="00EB6D8F"/>
    <w:rsid w:val="00EC4424"/>
    <w:rsid w:val="00EC5BA8"/>
    <w:rsid w:val="00EC6858"/>
    <w:rsid w:val="00ED12E8"/>
    <w:rsid w:val="00EE3A6D"/>
    <w:rsid w:val="00EE3F94"/>
    <w:rsid w:val="00EF1791"/>
    <w:rsid w:val="00EF2C86"/>
    <w:rsid w:val="00EF4873"/>
    <w:rsid w:val="00EF7D7B"/>
    <w:rsid w:val="00F0658D"/>
    <w:rsid w:val="00F2625E"/>
    <w:rsid w:val="00F26990"/>
    <w:rsid w:val="00F3621B"/>
    <w:rsid w:val="00F4115A"/>
    <w:rsid w:val="00F501D8"/>
    <w:rsid w:val="00F53BD7"/>
    <w:rsid w:val="00F6093D"/>
    <w:rsid w:val="00F611BC"/>
    <w:rsid w:val="00F7014D"/>
    <w:rsid w:val="00F74E99"/>
    <w:rsid w:val="00F82F20"/>
    <w:rsid w:val="00F907F0"/>
    <w:rsid w:val="00F938AF"/>
    <w:rsid w:val="00FA1AA1"/>
    <w:rsid w:val="00FB035F"/>
    <w:rsid w:val="00FC303F"/>
    <w:rsid w:val="00FC36CB"/>
    <w:rsid w:val="00FD0561"/>
    <w:rsid w:val="00FD2A4E"/>
    <w:rsid w:val="00FD4B01"/>
    <w:rsid w:val="00FE3C22"/>
    <w:rsid w:val="00FE4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1B56B0C"/>
  <w14:defaultImageDpi w14:val="330"/>
  <w15:docId w15:val="{1C86C325-0419-422F-B094-24EC1A7AD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763B6B"/>
    <w:pPr>
      <w:spacing w:line="260" w:lineRule="exact"/>
      <w:ind w:left="618"/>
      <w:jc w:val="both"/>
    </w:pPr>
    <w:rPr>
      <w:rFonts w:ascii="Citroen" w:hAnsi="Citroen"/>
      <w:color w:val="4F4F4F"/>
    </w:rPr>
  </w:style>
  <w:style w:type="paragraph" w:styleId="1">
    <w:name w:val="heading 1"/>
    <w:basedOn w:val="a0"/>
    <w:next w:val="a0"/>
    <w:link w:val="10"/>
    <w:uiPriority w:val="9"/>
    <w:qFormat/>
    <w:rsid w:val="00DD22D9"/>
    <w:pPr>
      <w:spacing w:after="560"/>
      <w:outlineLvl w:val="0"/>
    </w:pPr>
    <w:rPr>
      <w:b/>
      <w:color w:val="A5B43C" w:themeColor="accent4"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EE3F94"/>
    <w:pPr>
      <w:spacing w:line="480" w:lineRule="exact"/>
    </w:pPr>
    <w:rPr>
      <w:b/>
      <w:bCs/>
      <w:caps/>
      <w:noProof/>
      <w:color w:val="FFFFFF" w:themeColor="background1"/>
      <w:sz w:val="38"/>
      <w:szCs w:val="38"/>
    </w:rPr>
  </w:style>
  <w:style w:type="character" w:customStyle="1" w:styleId="a5">
    <w:name w:val="頁首 字元"/>
    <w:basedOn w:val="a1"/>
    <w:link w:val="a4"/>
    <w:uiPriority w:val="99"/>
    <w:rsid w:val="00EE3F94"/>
    <w:rPr>
      <w:rFonts w:ascii="Citroen" w:hAnsi="Citroen"/>
      <w:b/>
      <w:bCs/>
      <w:caps/>
      <w:noProof/>
      <w:color w:val="FFFFFF" w:themeColor="background1"/>
      <w:sz w:val="38"/>
      <w:szCs w:val="38"/>
    </w:rPr>
  </w:style>
  <w:style w:type="paragraph" w:styleId="a6">
    <w:name w:val="footer"/>
    <w:basedOn w:val="a0"/>
    <w:link w:val="a7"/>
    <w:uiPriority w:val="99"/>
    <w:unhideWhenUsed/>
    <w:rsid w:val="00FD0561"/>
    <w:pPr>
      <w:tabs>
        <w:tab w:val="center" w:pos="4536"/>
        <w:tab w:val="right" w:pos="9072"/>
      </w:tabs>
      <w:spacing w:after="10" w:line="200" w:lineRule="exact"/>
      <w:ind w:left="0"/>
    </w:pPr>
    <w:rPr>
      <w:noProof/>
      <w:sz w:val="16"/>
      <w:szCs w:val="16"/>
    </w:rPr>
  </w:style>
  <w:style w:type="character" w:customStyle="1" w:styleId="a7">
    <w:name w:val="頁尾 字元"/>
    <w:basedOn w:val="a1"/>
    <w:link w:val="a6"/>
    <w:uiPriority w:val="99"/>
    <w:rsid w:val="00FD0561"/>
    <w:rPr>
      <w:rFonts w:ascii="Citroen" w:hAnsi="Citroen"/>
      <w:noProof/>
      <w:color w:val="4F4F4F"/>
      <w:sz w:val="16"/>
      <w:szCs w:val="16"/>
    </w:rPr>
  </w:style>
  <w:style w:type="character" w:customStyle="1" w:styleId="10">
    <w:name w:val="標題 1 字元"/>
    <w:basedOn w:val="a1"/>
    <w:link w:val="1"/>
    <w:uiPriority w:val="9"/>
    <w:rsid w:val="00DD22D9"/>
    <w:rPr>
      <w:rFonts w:ascii="Citroen" w:hAnsi="Citroen"/>
      <w:b/>
      <w:color w:val="A5B43C" w:themeColor="accent4"/>
      <w:sz w:val="28"/>
      <w:szCs w:val="28"/>
    </w:rPr>
  </w:style>
  <w:style w:type="paragraph" w:styleId="a">
    <w:name w:val="List Paragraph"/>
    <w:aliases w:val="Liste à puces retrait droite"/>
    <w:basedOn w:val="a0"/>
    <w:link w:val="a8"/>
    <w:uiPriority w:val="34"/>
    <w:qFormat/>
    <w:rsid w:val="00763B6B"/>
    <w:pPr>
      <w:numPr>
        <w:numId w:val="1"/>
      </w:numPr>
      <w:spacing w:after="280"/>
    </w:pPr>
  </w:style>
  <w:style w:type="character" w:styleId="a9">
    <w:name w:val="Book Title"/>
    <w:basedOn w:val="a1"/>
    <w:uiPriority w:val="33"/>
    <w:qFormat/>
    <w:rsid w:val="005460D1"/>
    <w:rPr>
      <w:b/>
      <w:bCs/>
      <w:smallCaps/>
      <w:spacing w:val="5"/>
    </w:rPr>
  </w:style>
  <w:style w:type="paragraph" w:customStyle="1" w:styleId="En-tteblanc">
    <w:name w:val="En-tête blanc"/>
    <w:basedOn w:val="a4"/>
    <w:qFormat/>
    <w:rsid w:val="00E5578E"/>
  </w:style>
  <w:style w:type="paragraph" w:customStyle="1" w:styleId="Pieddepage2">
    <w:name w:val="Pied de page 2"/>
    <w:basedOn w:val="a6"/>
    <w:qFormat/>
    <w:rsid w:val="00FD0561"/>
    <w:pPr>
      <w:spacing w:after="0"/>
    </w:pPr>
    <w:rPr>
      <w:rFonts w:ascii="Citroen Light" w:hAnsi="Citroen Light"/>
      <w:sz w:val="14"/>
      <w:szCs w:val="14"/>
    </w:rPr>
  </w:style>
  <w:style w:type="character" w:customStyle="1" w:styleId="TitreVert">
    <w:name w:val="Titre Vert"/>
    <w:basedOn w:val="a1"/>
    <w:uiPriority w:val="1"/>
    <w:qFormat/>
    <w:rsid w:val="00EE3F94"/>
    <w:rPr>
      <w:color w:val="A5B43C" w:themeColor="accent4"/>
    </w:rPr>
  </w:style>
  <w:style w:type="paragraph" w:styleId="aa">
    <w:name w:val="Balloon Text"/>
    <w:basedOn w:val="a0"/>
    <w:link w:val="ab"/>
    <w:uiPriority w:val="99"/>
    <w:semiHidden/>
    <w:unhideWhenUsed/>
    <w:rsid w:val="00CC77CD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ab">
    <w:name w:val="註解方塊文字 字元"/>
    <w:basedOn w:val="a1"/>
    <w:link w:val="aa"/>
    <w:uiPriority w:val="99"/>
    <w:semiHidden/>
    <w:rsid w:val="00CC77CD"/>
    <w:rPr>
      <w:rFonts w:ascii="Lucida Grande" w:hAnsi="Lucida Grande" w:cs="Lucida Grande"/>
      <w:color w:val="4F4F4F"/>
      <w:sz w:val="18"/>
      <w:szCs w:val="18"/>
    </w:rPr>
  </w:style>
  <w:style w:type="paragraph" w:customStyle="1" w:styleId="BasicParagraph">
    <w:name w:val="[Basic Paragraph]"/>
    <w:basedOn w:val="a0"/>
    <w:uiPriority w:val="99"/>
    <w:rsid w:val="00C762EA"/>
    <w:pPr>
      <w:autoSpaceDE w:val="0"/>
      <w:autoSpaceDN w:val="0"/>
      <w:adjustRightInd w:val="0"/>
      <w:spacing w:line="288" w:lineRule="auto"/>
      <w:ind w:left="0"/>
      <w:jc w:val="left"/>
      <w:textAlignment w:val="center"/>
    </w:pPr>
    <w:rPr>
      <w:rFonts w:ascii="MinionPro-Regular" w:hAnsi="MinionPro-Regular" w:cs="MinionPro-Regular"/>
      <w:color w:val="000000"/>
    </w:rPr>
  </w:style>
  <w:style w:type="character" w:styleId="ac">
    <w:name w:val="Hyperlink"/>
    <w:basedOn w:val="a1"/>
    <w:uiPriority w:val="99"/>
    <w:unhideWhenUsed/>
    <w:rsid w:val="00290323"/>
    <w:rPr>
      <w:color w:val="B9B9CD" w:themeColor="hyperlink"/>
      <w:u w:val="single"/>
    </w:rPr>
  </w:style>
  <w:style w:type="character" w:customStyle="1" w:styleId="Mentionnonrsolue1">
    <w:name w:val="Mention non résolue1"/>
    <w:basedOn w:val="a1"/>
    <w:uiPriority w:val="99"/>
    <w:semiHidden/>
    <w:unhideWhenUsed/>
    <w:rsid w:val="00290323"/>
    <w:rPr>
      <w:color w:val="605E5C"/>
      <w:shd w:val="clear" w:color="auto" w:fill="E1DFDD"/>
    </w:rPr>
  </w:style>
  <w:style w:type="character" w:customStyle="1" w:styleId="a8">
    <w:name w:val="清單段落 字元"/>
    <w:aliases w:val="Liste à puces retrait droite 字元"/>
    <w:link w:val="a"/>
    <w:uiPriority w:val="34"/>
    <w:locked/>
    <w:rsid w:val="008C2CF7"/>
    <w:rPr>
      <w:rFonts w:ascii="Citroen" w:hAnsi="Citroen"/>
      <w:color w:val="4F4F4F"/>
    </w:rPr>
  </w:style>
  <w:style w:type="paragraph" w:styleId="Web">
    <w:name w:val="Normal (Web)"/>
    <w:basedOn w:val="a0"/>
    <w:uiPriority w:val="99"/>
    <w:semiHidden/>
    <w:unhideWhenUsed/>
    <w:rsid w:val="004A7863"/>
    <w:pPr>
      <w:spacing w:before="100" w:beforeAutospacing="1" w:after="100" w:afterAutospacing="1" w:line="240" w:lineRule="auto"/>
      <w:ind w:left="0"/>
      <w:jc w:val="left"/>
    </w:pPr>
    <w:rPr>
      <w:rFonts w:ascii="Times New Roman" w:eastAsia="Times New Roman" w:hAnsi="Times New Roman" w:cs="Times New Roman"/>
      <w:color w:val="auto"/>
    </w:rPr>
  </w:style>
  <w:style w:type="character" w:styleId="ad">
    <w:name w:val="Emphasis"/>
    <w:basedOn w:val="a1"/>
    <w:uiPriority w:val="20"/>
    <w:qFormat/>
    <w:rsid w:val="007E17BA"/>
    <w:rPr>
      <w:i/>
      <w:iCs/>
    </w:rPr>
  </w:style>
  <w:style w:type="character" w:styleId="ae">
    <w:name w:val="annotation reference"/>
    <w:basedOn w:val="a1"/>
    <w:uiPriority w:val="99"/>
    <w:semiHidden/>
    <w:unhideWhenUsed/>
    <w:rsid w:val="00F7014D"/>
    <w:rPr>
      <w:sz w:val="16"/>
      <w:szCs w:val="16"/>
    </w:rPr>
  </w:style>
  <w:style w:type="paragraph" w:styleId="af">
    <w:name w:val="annotation text"/>
    <w:basedOn w:val="a0"/>
    <w:link w:val="af0"/>
    <w:uiPriority w:val="99"/>
    <w:unhideWhenUsed/>
    <w:rsid w:val="00F7014D"/>
    <w:pPr>
      <w:spacing w:line="240" w:lineRule="auto"/>
    </w:pPr>
    <w:rPr>
      <w:sz w:val="20"/>
      <w:szCs w:val="20"/>
    </w:rPr>
  </w:style>
  <w:style w:type="character" w:customStyle="1" w:styleId="af0">
    <w:name w:val="註解文字 字元"/>
    <w:basedOn w:val="a1"/>
    <w:link w:val="af"/>
    <w:uiPriority w:val="99"/>
    <w:rsid w:val="00F7014D"/>
    <w:rPr>
      <w:rFonts w:ascii="Citroen" w:hAnsi="Citroen"/>
      <w:color w:val="4F4F4F"/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F7014D"/>
    <w:rPr>
      <w:b/>
      <w:bCs/>
    </w:rPr>
  </w:style>
  <w:style w:type="character" w:customStyle="1" w:styleId="af2">
    <w:name w:val="註解主旨 字元"/>
    <w:basedOn w:val="af0"/>
    <w:link w:val="af1"/>
    <w:uiPriority w:val="99"/>
    <w:semiHidden/>
    <w:rsid w:val="00F7014D"/>
    <w:rPr>
      <w:rFonts w:ascii="Citroen" w:hAnsi="Citroen"/>
      <w:b/>
      <w:bCs/>
      <w:color w:val="4F4F4F"/>
      <w:sz w:val="20"/>
      <w:szCs w:val="20"/>
    </w:rPr>
  </w:style>
  <w:style w:type="paragraph" w:styleId="af3">
    <w:name w:val="Revision"/>
    <w:hidden/>
    <w:uiPriority w:val="99"/>
    <w:semiHidden/>
    <w:rsid w:val="00F7014D"/>
    <w:rPr>
      <w:rFonts w:ascii="Citroen" w:hAnsi="Citroen"/>
      <w:color w:val="4F4F4F"/>
    </w:rPr>
  </w:style>
  <w:style w:type="character" w:customStyle="1" w:styleId="Mentionnonrsolue2">
    <w:name w:val="Mention non résolue2"/>
    <w:basedOn w:val="a1"/>
    <w:uiPriority w:val="99"/>
    <w:semiHidden/>
    <w:unhideWhenUsed/>
    <w:rsid w:val="00957F45"/>
    <w:rPr>
      <w:color w:val="605E5C"/>
      <w:shd w:val="clear" w:color="auto" w:fill="E1DFDD"/>
    </w:rPr>
  </w:style>
  <w:style w:type="character" w:styleId="af4">
    <w:name w:val="FollowedHyperlink"/>
    <w:basedOn w:val="a1"/>
    <w:uiPriority w:val="99"/>
    <w:semiHidden/>
    <w:unhideWhenUsed/>
    <w:rsid w:val="00957F45"/>
    <w:rPr>
      <w:color w:val="A09696" w:themeColor="followedHyperlink"/>
      <w:u w:val="single"/>
    </w:rPr>
  </w:style>
  <w:style w:type="character" w:styleId="af5">
    <w:name w:val="Unresolved Mention"/>
    <w:basedOn w:val="a1"/>
    <w:uiPriority w:val="99"/>
    <w:semiHidden/>
    <w:unhideWhenUsed/>
    <w:rsid w:val="003F3A5E"/>
    <w:rPr>
      <w:color w:val="605E5C"/>
      <w:shd w:val="clear" w:color="auto" w:fill="E1DFDD"/>
    </w:rPr>
  </w:style>
  <w:style w:type="paragraph" w:styleId="af6">
    <w:name w:val="footnote text"/>
    <w:basedOn w:val="a0"/>
    <w:link w:val="af7"/>
    <w:uiPriority w:val="99"/>
    <w:semiHidden/>
    <w:unhideWhenUsed/>
    <w:rsid w:val="004C7491"/>
    <w:pPr>
      <w:snapToGrid w:val="0"/>
      <w:jc w:val="left"/>
    </w:pPr>
    <w:rPr>
      <w:sz w:val="20"/>
      <w:szCs w:val="20"/>
    </w:rPr>
  </w:style>
  <w:style w:type="character" w:customStyle="1" w:styleId="af7">
    <w:name w:val="註腳文字 字元"/>
    <w:basedOn w:val="a1"/>
    <w:link w:val="af6"/>
    <w:uiPriority w:val="99"/>
    <w:semiHidden/>
    <w:rsid w:val="004C7491"/>
    <w:rPr>
      <w:rFonts w:ascii="Citroen" w:hAnsi="Citroen"/>
      <w:color w:val="4F4F4F"/>
      <w:sz w:val="20"/>
      <w:szCs w:val="20"/>
    </w:rPr>
  </w:style>
  <w:style w:type="character" w:styleId="af8">
    <w:name w:val="footnote reference"/>
    <w:basedOn w:val="a1"/>
    <w:uiPriority w:val="99"/>
    <w:semiHidden/>
    <w:unhideWhenUsed/>
    <w:rsid w:val="004C749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668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\SD12089\Documents\CITRO&#203;N\CBI_HINAKO_CORP_TOOLS\BASE_2017_TO_DO\Press_release-2019\Word_document\CI_press_release_2022.dotx" TargetMode="External"/></Relationships>
</file>

<file path=word/theme/theme1.xml><?xml version="1.0" encoding="utf-8"?>
<a:theme xmlns:a="http://schemas.openxmlformats.org/drawingml/2006/main" name="CITROEN_theme_161020">
  <a:themeElements>
    <a:clrScheme name="BLIP 02">
      <a:dk1>
        <a:sysClr val="windowText" lastClr="000000"/>
      </a:dk1>
      <a:lt1>
        <a:sysClr val="window" lastClr="FFFFFF"/>
      </a:lt1>
      <a:dk2>
        <a:srgbClr val="00A5B4"/>
      </a:dk2>
      <a:lt2>
        <a:srgbClr val="50BEAA"/>
      </a:lt2>
      <a:accent1>
        <a:srgbClr val="E1412D"/>
      </a:accent1>
      <a:accent2>
        <a:srgbClr val="EB6428"/>
      </a:accent2>
      <a:accent3>
        <a:srgbClr val="DC5F73"/>
      </a:accent3>
      <a:accent4>
        <a:srgbClr val="A5B43C"/>
      </a:accent4>
      <a:accent5>
        <a:srgbClr val="78C3D7"/>
      </a:accent5>
      <a:accent6>
        <a:srgbClr val="148CB4"/>
      </a:accent6>
      <a:hlink>
        <a:srgbClr val="B9B9CD"/>
      </a:hlink>
      <a:folHlink>
        <a:srgbClr val="A09696"/>
      </a:folHlink>
    </a:clrScheme>
    <a:fontScheme name="Citroën">
      <a:majorFont>
        <a:latin typeface="Citroen"/>
        <a:ea typeface=""/>
        <a:cs typeface=""/>
      </a:majorFont>
      <a:minorFont>
        <a:latin typeface="Citroen"/>
        <a:ea typeface=""/>
        <a:cs typeface="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6C36FB40417749BE800FA9B75CDAA4" ma:contentTypeVersion="14" ma:contentTypeDescription="Crée un document." ma:contentTypeScope="" ma:versionID="08d0f950bd8f2de4496cb5a65c6ff361">
  <xsd:schema xmlns:xsd="http://www.w3.org/2001/XMLSchema" xmlns:xs="http://www.w3.org/2001/XMLSchema" xmlns:p="http://schemas.microsoft.com/office/2006/metadata/properties" xmlns:ns2="f1517196-2574-4823-b549-72d48e99d561" xmlns:ns3="c2b4c0ae-5b5d-477c-aecd-2dea532e16d3" targetNamespace="http://schemas.microsoft.com/office/2006/metadata/properties" ma:root="true" ma:fieldsID="711bd2b59eea1e0f19faaa58b9c9b35f" ns2:_="" ns3:_="">
    <xsd:import namespace="f1517196-2574-4823-b549-72d48e99d561"/>
    <xsd:import namespace="c2b4c0ae-5b5d-477c-aecd-2dea532e1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517196-2574-4823-b549-72d48e99d5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Balises d’images" ma:readOnly="false" ma:fieldId="{5cf76f15-5ced-4ddc-b409-7134ff3c332f}" ma:taxonomyMulti="true" ma:sspId="9247bebf-ce0e-4fa1-bae7-748a1283d6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b4c0ae-5b5d-477c-aecd-2dea532e16d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b8cbca0f-2183-4818-a129-1bb801054a7a}" ma:internalName="TaxCatchAll" ma:showField="CatchAllData" ma:web="c2b4c0ae-5b5d-477c-aecd-2dea532e16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1517196-2574-4823-b549-72d48e99d561">
      <Terms xmlns="http://schemas.microsoft.com/office/infopath/2007/PartnerControls"/>
    </lcf76f155ced4ddcb4097134ff3c332f>
    <TaxCatchAll xmlns="c2b4c0ae-5b5d-477c-aecd-2dea532e16d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3F56385-74A6-422A-A8B3-34DEB55BDB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517196-2574-4823-b549-72d48e99d561"/>
    <ds:schemaRef ds:uri="c2b4c0ae-5b5d-477c-aecd-2dea532e16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5F39065-5AAF-4850-A543-290C6930912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C1DF6A5-0EAF-4209-A20A-ADFFB4F5851F}">
  <ds:schemaRefs>
    <ds:schemaRef ds:uri="http://schemas.microsoft.com/office/2006/metadata/properties"/>
    <ds:schemaRef ds:uri="http://schemas.microsoft.com/office/infopath/2007/PartnerControls"/>
    <ds:schemaRef ds:uri="f1517196-2574-4823-b549-72d48e99d561"/>
    <ds:schemaRef ds:uri="c2b4c0ae-5b5d-477c-aecd-2dea532e16d3"/>
  </ds:schemaRefs>
</ds:datastoreItem>
</file>

<file path=customXml/itemProps4.xml><?xml version="1.0" encoding="utf-8"?>
<ds:datastoreItem xmlns:ds="http://schemas.openxmlformats.org/officeDocument/2006/customXml" ds:itemID="{1DE3265A-1A5E-425D-8BE2-3B0E76F4DAC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CI_press_release_2022</Template>
  <TotalTime>80</TotalTime>
  <Pages>2</Pages>
  <Words>159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HINAKO CETIN (EXTERNAL)</dc:creator>
  <cp:keywords/>
  <dc:description/>
  <cp:lastModifiedBy>Sara SU 蘇馨瑜</cp:lastModifiedBy>
  <cp:revision>6</cp:revision>
  <cp:lastPrinted>2024-04-03T02:49:00Z</cp:lastPrinted>
  <dcterms:created xsi:type="dcterms:W3CDTF">2024-04-02T09:00:00Z</dcterms:created>
  <dcterms:modified xsi:type="dcterms:W3CDTF">2024-04-09T01:11:00Z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fd53d93-3f4c-4b90-b511-bd6bdbb4fba9_Enabled">
    <vt:lpwstr>true</vt:lpwstr>
  </property>
  <property fmtid="{D5CDD505-2E9C-101B-9397-08002B2CF9AE}" pid="3" name="MSIP_Label_2fd53d93-3f4c-4b90-b511-bd6bdbb4fba9_SetDate">
    <vt:lpwstr>2022-05-30T08:41:03Z</vt:lpwstr>
  </property>
  <property fmtid="{D5CDD505-2E9C-101B-9397-08002B2CF9AE}" pid="4" name="MSIP_Label_2fd53d93-3f4c-4b90-b511-bd6bdbb4fba9_Method">
    <vt:lpwstr>Standard</vt:lpwstr>
  </property>
  <property fmtid="{D5CDD505-2E9C-101B-9397-08002B2CF9AE}" pid="5" name="MSIP_Label_2fd53d93-3f4c-4b90-b511-bd6bdbb4fba9_Name">
    <vt:lpwstr>2fd53d93-3f4c-4b90-b511-bd6bdbb4fba9</vt:lpwstr>
  </property>
  <property fmtid="{D5CDD505-2E9C-101B-9397-08002B2CF9AE}" pid="6" name="MSIP_Label_2fd53d93-3f4c-4b90-b511-bd6bdbb4fba9_SiteId">
    <vt:lpwstr>d852d5cd-724c-4128-8812-ffa5db3f8507</vt:lpwstr>
  </property>
  <property fmtid="{D5CDD505-2E9C-101B-9397-08002B2CF9AE}" pid="7" name="MSIP_Label_2fd53d93-3f4c-4b90-b511-bd6bdbb4fba9_ActionId">
    <vt:lpwstr>aff8bc0a-380e-4c8a-8819-ade7ab7e528d</vt:lpwstr>
  </property>
  <property fmtid="{D5CDD505-2E9C-101B-9397-08002B2CF9AE}" pid="8" name="MSIP_Label_2fd53d93-3f4c-4b90-b511-bd6bdbb4fba9_ContentBits">
    <vt:lpwstr>0</vt:lpwstr>
  </property>
  <property fmtid="{D5CDD505-2E9C-101B-9397-08002B2CF9AE}" pid="9" name="ContentTypeId">
    <vt:lpwstr>0x010100306C36FB40417749BE800FA9B75CDAA4</vt:lpwstr>
  </property>
</Properties>
</file>